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5DF" w:rsidRDefault="005575DF" w:rsidP="002C2776">
      <w:pPr>
        <w:pStyle w:val="NoSpacing"/>
        <w:ind w:firstLine="10773"/>
        <w:jc w:val="both"/>
        <w:rPr>
          <w:rFonts w:ascii="Times New Roman" w:hAnsi="Times New Roman"/>
          <w:sz w:val="24"/>
          <w:szCs w:val="24"/>
        </w:rPr>
      </w:pPr>
      <w:r>
        <w:rPr>
          <w:rFonts w:ascii="Times New Roman" w:hAnsi="Times New Roman"/>
          <w:sz w:val="24"/>
          <w:szCs w:val="24"/>
        </w:rPr>
        <w:t xml:space="preserve">                                          </w:t>
      </w:r>
      <w:bookmarkStart w:id="0" w:name="_GoBack"/>
      <w:bookmarkEnd w:id="0"/>
    </w:p>
    <w:p w:rsidR="005575DF" w:rsidRPr="002C2776" w:rsidRDefault="005575DF" w:rsidP="002C2776">
      <w:pPr>
        <w:pStyle w:val="NoSpacing"/>
        <w:ind w:firstLine="10773"/>
        <w:jc w:val="both"/>
        <w:rPr>
          <w:rFonts w:ascii="Times New Roman" w:hAnsi="Times New Roman"/>
          <w:b/>
          <w:sz w:val="24"/>
          <w:szCs w:val="24"/>
        </w:rPr>
      </w:pPr>
      <w:r w:rsidRPr="002C2776">
        <w:rPr>
          <w:rFonts w:ascii="Times New Roman" w:hAnsi="Times New Roman"/>
          <w:b/>
          <w:sz w:val="24"/>
          <w:szCs w:val="24"/>
        </w:rPr>
        <w:t>УВТЕРЖДЕН</w:t>
      </w:r>
    </w:p>
    <w:p w:rsidR="005575DF" w:rsidRDefault="005575DF" w:rsidP="002C2776">
      <w:pPr>
        <w:pStyle w:val="NoSpacing"/>
        <w:ind w:firstLine="10773"/>
        <w:jc w:val="both"/>
        <w:rPr>
          <w:rFonts w:ascii="Times New Roman" w:hAnsi="Times New Roman"/>
          <w:sz w:val="24"/>
          <w:szCs w:val="24"/>
        </w:rPr>
      </w:pPr>
    </w:p>
    <w:p w:rsidR="005575DF" w:rsidRDefault="005575DF" w:rsidP="002C2776">
      <w:pPr>
        <w:pStyle w:val="NoSpacing"/>
        <w:ind w:firstLine="10773"/>
        <w:jc w:val="both"/>
        <w:rPr>
          <w:rFonts w:ascii="Times New Roman" w:hAnsi="Times New Roman"/>
          <w:sz w:val="24"/>
          <w:szCs w:val="24"/>
        </w:rPr>
      </w:pPr>
      <w:r>
        <w:rPr>
          <w:rFonts w:ascii="Times New Roman" w:hAnsi="Times New Roman"/>
          <w:sz w:val="24"/>
          <w:szCs w:val="24"/>
          <w:lang w:val="en-US"/>
        </w:rPr>
        <w:t>VI</w:t>
      </w:r>
      <w:r>
        <w:rPr>
          <w:rFonts w:ascii="Times New Roman" w:hAnsi="Times New Roman"/>
          <w:sz w:val="24"/>
          <w:szCs w:val="24"/>
        </w:rPr>
        <w:t xml:space="preserve"> Конференцией</w:t>
      </w:r>
    </w:p>
    <w:p w:rsidR="005575DF" w:rsidRDefault="005575DF" w:rsidP="002C2776">
      <w:pPr>
        <w:pStyle w:val="NoSpacing"/>
        <w:ind w:firstLine="10773"/>
        <w:jc w:val="both"/>
        <w:rPr>
          <w:rFonts w:ascii="Times New Roman" w:hAnsi="Times New Roman"/>
          <w:sz w:val="24"/>
          <w:szCs w:val="24"/>
        </w:rPr>
      </w:pPr>
      <w:r>
        <w:rPr>
          <w:rFonts w:ascii="Times New Roman" w:hAnsi="Times New Roman"/>
          <w:sz w:val="24"/>
          <w:szCs w:val="24"/>
        </w:rPr>
        <w:t>Совета контрольно-счетных органов</w:t>
      </w:r>
    </w:p>
    <w:p w:rsidR="005575DF" w:rsidRDefault="005575DF" w:rsidP="002C2776">
      <w:pPr>
        <w:pStyle w:val="NoSpacing"/>
        <w:ind w:firstLine="10773"/>
        <w:jc w:val="both"/>
        <w:rPr>
          <w:rFonts w:ascii="Times New Roman" w:hAnsi="Times New Roman"/>
          <w:sz w:val="24"/>
          <w:szCs w:val="24"/>
        </w:rPr>
      </w:pPr>
      <w:r>
        <w:rPr>
          <w:rFonts w:ascii="Times New Roman" w:hAnsi="Times New Roman"/>
          <w:sz w:val="24"/>
          <w:szCs w:val="24"/>
        </w:rPr>
        <w:t>Краснодарского края</w:t>
      </w:r>
    </w:p>
    <w:p w:rsidR="005575DF" w:rsidRDefault="005575DF" w:rsidP="002C2776">
      <w:pPr>
        <w:pStyle w:val="NoSpacing"/>
        <w:ind w:firstLine="10773"/>
        <w:jc w:val="both"/>
        <w:rPr>
          <w:rFonts w:ascii="Times New Roman" w:hAnsi="Times New Roman"/>
          <w:sz w:val="24"/>
          <w:szCs w:val="24"/>
        </w:rPr>
      </w:pPr>
      <w:r>
        <w:rPr>
          <w:rFonts w:ascii="Times New Roman" w:hAnsi="Times New Roman"/>
          <w:sz w:val="24"/>
          <w:szCs w:val="24"/>
        </w:rPr>
        <w:t>5 апреля 2018 года</w:t>
      </w:r>
    </w:p>
    <w:p w:rsidR="005575DF" w:rsidRDefault="005575DF" w:rsidP="00B35530">
      <w:pPr>
        <w:pStyle w:val="NoSpacing"/>
        <w:jc w:val="both"/>
        <w:rPr>
          <w:rFonts w:ascii="Times New Roman" w:hAnsi="Times New Roman"/>
          <w:sz w:val="24"/>
          <w:szCs w:val="24"/>
        </w:rPr>
      </w:pPr>
    </w:p>
    <w:p w:rsidR="005575DF" w:rsidRDefault="005575DF" w:rsidP="00B35530">
      <w:pPr>
        <w:pStyle w:val="NoSpacing"/>
        <w:jc w:val="both"/>
        <w:rPr>
          <w:rFonts w:ascii="Times New Roman" w:hAnsi="Times New Roman"/>
          <w:sz w:val="24"/>
          <w:szCs w:val="24"/>
        </w:rPr>
      </w:pPr>
    </w:p>
    <w:p w:rsidR="005575DF" w:rsidRDefault="005575DF" w:rsidP="00B35530">
      <w:pPr>
        <w:pStyle w:val="NoSpacing"/>
        <w:jc w:val="both"/>
        <w:rPr>
          <w:rFonts w:ascii="Times New Roman" w:hAnsi="Times New Roman"/>
          <w:sz w:val="24"/>
          <w:szCs w:val="24"/>
        </w:rPr>
      </w:pPr>
    </w:p>
    <w:p w:rsidR="005575DF" w:rsidRDefault="005575DF" w:rsidP="00B35530">
      <w:pPr>
        <w:pStyle w:val="NoSpacing"/>
        <w:jc w:val="both"/>
        <w:rPr>
          <w:rFonts w:ascii="Times New Roman" w:hAnsi="Times New Roman"/>
          <w:sz w:val="24"/>
          <w:szCs w:val="24"/>
        </w:rPr>
      </w:pPr>
    </w:p>
    <w:p w:rsidR="005575DF" w:rsidRDefault="005575DF" w:rsidP="00B35530">
      <w:pPr>
        <w:pStyle w:val="NoSpacing"/>
        <w:jc w:val="both"/>
        <w:rPr>
          <w:rFonts w:ascii="Times New Roman" w:hAnsi="Times New Roman"/>
          <w:sz w:val="24"/>
          <w:szCs w:val="24"/>
        </w:rPr>
      </w:pPr>
    </w:p>
    <w:p w:rsidR="005575DF" w:rsidRDefault="005575DF" w:rsidP="00B35530">
      <w:pPr>
        <w:pStyle w:val="NoSpacing"/>
        <w:jc w:val="both"/>
        <w:rPr>
          <w:rFonts w:ascii="Times New Roman" w:hAnsi="Times New Roman"/>
          <w:sz w:val="24"/>
          <w:szCs w:val="24"/>
        </w:rPr>
      </w:pPr>
    </w:p>
    <w:p w:rsidR="005575DF" w:rsidRDefault="005575DF" w:rsidP="00B35530">
      <w:pPr>
        <w:pStyle w:val="NoSpacing"/>
        <w:jc w:val="both"/>
        <w:rPr>
          <w:rFonts w:ascii="Times New Roman" w:hAnsi="Times New Roman"/>
          <w:sz w:val="24"/>
          <w:szCs w:val="24"/>
        </w:rPr>
      </w:pPr>
    </w:p>
    <w:p w:rsidR="005575DF" w:rsidRDefault="005575DF" w:rsidP="00B35530">
      <w:pPr>
        <w:pStyle w:val="NoSpacing"/>
        <w:jc w:val="both"/>
        <w:rPr>
          <w:rFonts w:ascii="Times New Roman" w:hAnsi="Times New Roman"/>
          <w:sz w:val="24"/>
          <w:szCs w:val="24"/>
        </w:rPr>
      </w:pPr>
    </w:p>
    <w:p w:rsidR="005575DF" w:rsidRDefault="005575DF" w:rsidP="00B35530">
      <w:pPr>
        <w:pStyle w:val="NoSpacing"/>
        <w:jc w:val="both"/>
        <w:rPr>
          <w:rFonts w:ascii="Times New Roman" w:hAnsi="Times New Roman"/>
          <w:sz w:val="24"/>
          <w:szCs w:val="24"/>
        </w:rPr>
      </w:pPr>
    </w:p>
    <w:p w:rsidR="005575DF" w:rsidRPr="002C2776" w:rsidRDefault="005575DF" w:rsidP="002C2776">
      <w:pPr>
        <w:pStyle w:val="NoSpacing"/>
        <w:jc w:val="center"/>
        <w:rPr>
          <w:rFonts w:ascii="Times New Roman" w:hAnsi="Times New Roman"/>
          <w:b/>
          <w:sz w:val="24"/>
          <w:szCs w:val="24"/>
        </w:rPr>
      </w:pPr>
      <w:r w:rsidRPr="002C2776">
        <w:rPr>
          <w:rFonts w:ascii="Times New Roman" w:hAnsi="Times New Roman"/>
          <w:b/>
          <w:sz w:val="24"/>
          <w:szCs w:val="24"/>
        </w:rPr>
        <w:t>ПЛАН РАБОТЫ</w:t>
      </w:r>
    </w:p>
    <w:p w:rsidR="005575DF" w:rsidRPr="002C2776" w:rsidRDefault="005575DF" w:rsidP="002C2776">
      <w:pPr>
        <w:pStyle w:val="NoSpacing"/>
        <w:jc w:val="center"/>
        <w:rPr>
          <w:rFonts w:ascii="Times New Roman" w:hAnsi="Times New Roman"/>
          <w:b/>
          <w:sz w:val="24"/>
          <w:szCs w:val="24"/>
        </w:rPr>
      </w:pPr>
      <w:r w:rsidRPr="002C2776">
        <w:rPr>
          <w:rFonts w:ascii="Times New Roman" w:hAnsi="Times New Roman"/>
          <w:b/>
          <w:sz w:val="24"/>
          <w:szCs w:val="24"/>
        </w:rPr>
        <w:t>Совета контрольно-счетных органов Краснодарского края</w:t>
      </w:r>
    </w:p>
    <w:p w:rsidR="005575DF" w:rsidRDefault="005575DF" w:rsidP="002C2776">
      <w:pPr>
        <w:pStyle w:val="NoSpacing"/>
        <w:jc w:val="center"/>
        <w:rPr>
          <w:rFonts w:ascii="Times New Roman" w:hAnsi="Times New Roman"/>
          <w:sz w:val="24"/>
          <w:szCs w:val="24"/>
        </w:rPr>
      </w:pPr>
      <w:r w:rsidRPr="002C2776">
        <w:rPr>
          <w:rFonts w:ascii="Times New Roman" w:hAnsi="Times New Roman"/>
          <w:b/>
          <w:sz w:val="24"/>
          <w:szCs w:val="24"/>
        </w:rPr>
        <w:t>на 2018 год</w:t>
      </w:r>
    </w:p>
    <w:p w:rsidR="005575DF" w:rsidRDefault="005575DF">
      <w:pPr>
        <w:rPr>
          <w:rFonts w:ascii="Times New Roman" w:hAnsi="Times New Roman"/>
          <w:sz w:val="24"/>
          <w:szCs w:val="24"/>
        </w:rPr>
      </w:pPr>
      <w:r>
        <w:rPr>
          <w:rFonts w:ascii="Times New Roman" w:hAnsi="Times New Roman"/>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76"/>
        <w:gridCol w:w="6943"/>
        <w:gridCol w:w="1868"/>
        <w:gridCol w:w="1970"/>
        <w:gridCol w:w="3129"/>
      </w:tblGrid>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п/п</w:t>
            </w:r>
          </w:p>
        </w:tc>
        <w:tc>
          <w:tcPr>
            <w:tcW w:w="6943"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Наименование мероприятия</w:t>
            </w:r>
          </w:p>
        </w:tc>
        <w:tc>
          <w:tcPr>
            <w:tcW w:w="1868"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Срок исполнения</w:t>
            </w:r>
          </w:p>
        </w:tc>
        <w:tc>
          <w:tcPr>
            <w:tcW w:w="1970"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Место проведения</w:t>
            </w:r>
          </w:p>
        </w:tc>
        <w:tc>
          <w:tcPr>
            <w:tcW w:w="3129"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Ответственный</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1</w:t>
            </w:r>
          </w:p>
        </w:tc>
        <w:tc>
          <w:tcPr>
            <w:tcW w:w="6943"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2</w:t>
            </w:r>
          </w:p>
        </w:tc>
        <w:tc>
          <w:tcPr>
            <w:tcW w:w="1868"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3</w:t>
            </w:r>
          </w:p>
        </w:tc>
        <w:tc>
          <w:tcPr>
            <w:tcW w:w="1970"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4</w:t>
            </w:r>
          </w:p>
        </w:tc>
        <w:tc>
          <w:tcPr>
            <w:tcW w:w="3129" w:type="dxa"/>
            <w:vAlign w:val="center"/>
          </w:tcPr>
          <w:p w:rsidR="005575DF" w:rsidRPr="006C1249" w:rsidRDefault="005575DF" w:rsidP="006C1249">
            <w:pPr>
              <w:pStyle w:val="NoSpacing"/>
              <w:jc w:val="center"/>
              <w:rPr>
                <w:rFonts w:ascii="Times New Roman" w:hAnsi="Times New Roman"/>
                <w:b/>
                <w:sz w:val="24"/>
                <w:szCs w:val="24"/>
              </w:rPr>
            </w:pPr>
            <w:r w:rsidRPr="006C1249">
              <w:rPr>
                <w:rFonts w:ascii="Times New Roman" w:hAnsi="Times New Roman"/>
                <w:b/>
                <w:sz w:val="24"/>
                <w:szCs w:val="24"/>
              </w:rPr>
              <w:t>5</w:t>
            </w:r>
          </w:p>
        </w:tc>
      </w:tr>
      <w:tr w:rsidR="005575DF" w:rsidRPr="006C1249" w:rsidTr="006C1249">
        <w:trPr>
          <w:trHeight w:val="419"/>
        </w:trPr>
        <w:tc>
          <w:tcPr>
            <w:tcW w:w="14786" w:type="dxa"/>
            <w:gridSpan w:val="5"/>
            <w:vAlign w:val="center"/>
          </w:tcPr>
          <w:p w:rsidR="005575DF" w:rsidRPr="006C1249" w:rsidRDefault="005575DF" w:rsidP="006C1249">
            <w:pPr>
              <w:pStyle w:val="NoSpacing"/>
              <w:ind w:left="360"/>
              <w:jc w:val="center"/>
              <w:rPr>
                <w:rFonts w:ascii="Times New Roman" w:hAnsi="Times New Roman"/>
                <w:b/>
                <w:sz w:val="24"/>
                <w:szCs w:val="24"/>
              </w:rPr>
            </w:pPr>
            <w:r w:rsidRPr="006C1249">
              <w:rPr>
                <w:rFonts w:ascii="Times New Roman" w:hAnsi="Times New Roman"/>
                <w:b/>
                <w:sz w:val="24"/>
                <w:szCs w:val="24"/>
              </w:rPr>
              <w:t>1. Организационные мероприятия</w:t>
            </w:r>
          </w:p>
        </w:tc>
      </w:tr>
      <w:tr w:rsidR="005575DF" w:rsidRPr="006C1249" w:rsidTr="006C1249">
        <w:trPr>
          <w:trHeight w:val="1979"/>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1.1</w:t>
            </w:r>
          </w:p>
        </w:tc>
        <w:tc>
          <w:tcPr>
            <w:tcW w:w="6943"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 xml:space="preserve">Проведение </w:t>
            </w:r>
            <w:r w:rsidRPr="006C1249">
              <w:rPr>
                <w:rFonts w:ascii="Times New Roman" w:hAnsi="Times New Roman"/>
                <w:sz w:val="24"/>
                <w:szCs w:val="24"/>
                <w:lang w:val="en-US"/>
              </w:rPr>
              <w:t>VI</w:t>
            </w:r>
            <w:r w:rsidRPr="006C1249">
              <w:rPr>
                <w:rFonts w:ascii="Times New Roman" w:hAnsi="Times New Roman"/>
                <w:sz w:val="24"/>
                <w:szCs w:val="24"/>
              </w:rPr>
              <w:t xml:space="preserve"> ежегодной Конференции Совета контрольно-счетных органов Краснодарского края с повесткой дня:</w:t>
            </w:r>
          </w:p>
          <w:p w:rsidR="005575DF" w:rsidRPr="006C1249" w:rsidRDefault="005575DF" w:rsidP="006C1249">
            <w:pPr>
              <w:widowControl w:val="0"/>
              <w:numPr>
                <w:ilvl w:val="0"/>
                <w:numId w:val="2"/>
              </w:numPr>
              <w:shd w:val="clear" w:color="auto" w:fill="FFFFFF"/>
              <w:tabs>
                <w:tab w:val="left" w:pos="0"/>
              </w:tabs>
              <w:spacing w:after="0" w:line="240" w:lineRule="auto"/>
              <w:ind w:left="0" w:firstLine="0"/>
              <w:jc w:val="both"/>
              <w:rPr>
                <w:rFonts w:ascii="Times New Roman" w:hAnsi="Times New Roman"/>
                <w:sz w:val="24"/>
                <w:szCs w:val="24"/>
              </w:rPr>
            </w:pPr>
            <w:r w:rsidRPr="006C1249">
              <w:rPr>
                <w:rFonts w:ascii="Times New Roman" w:hAnsi="Times New Roman"/>
                <w:sz w:val="24"/>
                <w:szCs w:val="24"/>
              </w:rPr>
              <w:t>Подведение итогов работы Совета КСО КК за 2017 год.</w:t>
            </w:r>
          </w:p>
          <w:p w:rsidR="005575DF" w:rsidRPr="006C1249" w:rsidRDefault="005575DF" w:rsidP="006C1249">
            <w:pPr>
              <w:shd w:val="clear" w:color="auto" w:fill="FFFFFF"/>
              <w:tabs>
                <w:tab w:val="left" w:pos="851"/>
              </w:tabs>
              <w:spacing w:after="0" w:line="240" w:lineRule="auto"/>
              <w:jc w:val="both"/>
              <w:rPr>
                <w:rFonts w:ascii="Times New Roman" w:hAnsi="Times New Roman"/>
                <w:sz w:val="24"/>
                <w:szCs w:val="24"/>
              </w:rPr>
            </w:pPr>
            <w:r w:rsidRPr="006C1249">
              <w:rPr>
                <w:rFonts w:ascii="Times New Roman" w:hAnsi="Times New Roman"/>
                <w:sz w:val="24"/>
                <w:szCs w:val="24"/>
              </w:rPr>
              <w:t>(Докладчик: председатель Совета КСО КК Агафонов Ю.А.)</w:t>
            </w:r>
          </w:p>
          <w:p w:rsidR="005575DF" w:rsidRPr="006C1249" w:rsidRDefault="005575DF" w:rsidP="006C1249">
            <w:pPr>
              <w:widowControl w:val="0"/>
              <w:numPr>
                <w:ilvl w:val="0"/>
                <w:numId w:val="2"/>
              </w:numPr>
              <w:shd w:val="clear" w:color="auto" w:fill="FFFFFF"/>
              <w:tabs>
                <w:tab w:val="left" w:pos="0"/>
              </w:tabs>
              <w:spacing w:after="0" w:line="240" w:lineRule="auto"/>
              <w:ind w:left="0" w:firstLine="0"/>
              <w:jc w:val="both"/>
              <w:rPr>
                <w:rFonts w:ascii="Times New Roman" w:hAnsi="Times New Roman"/>
                <w:sz w:val="24"/>
                <w:szCs w:val="24"/>
              </w:rPr>
            </w:pPr>
            <w:r w:rsidRPr="006C1249">
              <w:rPr>
                <w:rFonts w:ascii="Times New Roman" w:hAnsi="Times New Roman"/>
                <w:sz w:val="24"/>
                <w:szCs w:val="24"/>
              </w:rPr>
              <w:t>Подведение итогов конкурса на присвоение звания «Лучший муниципальный контрольно-счетный орган Краснодарского края 2017 года».</w:t>
            </w:r>
          </w:p>
          <w:p w:rsidR="005575DF" w:rsidRPr="006C1249" w:rsidRDefault="005575DF" w:rsidP="006C1249">
            <w:pPr>
              <w:shd w:val="clear" w:color="auto" w:fill="FFFFFF"/>
              <w:spacing w:after="0" w:line="240" w:lineRule="auto"/>
              <w:jc w:val="both"/>
              <w:rPr>
                <w:rFonts w:ascii="Times New Roman" w:hAnsi="Times New Roman"/>
                <w:sz w:val="24"/>
                <w:szCs w:val="24"/>
              </w:rPr>
            </w:pPr>
            <w:r w:rsidRPr="006C1249">
              <w:rPr>
                <w:rFonts w:ascii="Times New Roman" w:hAnsi="Times New Roman"/>
                <w:sz w:val="24"/>
                <w:szCs w:val="24"/>
              </w:rPr>
              <w:t>(Докладчик: член Президиума Совета КСО КК, председатель КСП МО г. Краснодар Балашева Л.И.)</w:t>
            </w:r>
          </w:p>
          <w:p w:rsidR="005575DF" w:rsidRPr="006C1249" w:rsidRDefault="005575DF" w:rsidP="006C1249">
            <w:pPr>
              <w:widowControl w:val="0"/>
              <w:numPr>
                <w:ilvl w:val="0"/>
                <w:numId w:val="2"/>
              </w:numPr>
              <w:shd w:val="clear" w:color="auto" w:fill="FFFFFF"/>
              <w:tabs>
                <w:tab w:val="left" w:pos="0"/>
              </w:tabs>
              <w:spacing w:after="0" w:line="240" w:lineRule="auto"/>
              <w:ind w:left="0" w:firstLine="0"/>
              <w:jc w:val="both"/>
              <w:rPr>
                <w:rFonts w:ascii="Times New Roman" w:hAnsi="Times New Roman"/>
                <w:sz w:val="24"/>
                <w:szCs w:val="24"/>
              </w:rPr>
            </w:pPr>
            <w:r w:rsidRPr="006C1249">
              <w:rPr>
                <w:rFonts w:ascii="Times New Roman" w:hAnsi="Times New Roman"/>
                <w:sz w:val="24"/>
                <w:szCs w:val="24"/>
              </w:rPr>
              <w:t>Подведение итогов конкурса на присвоение звания «Лучший муниципальный финансовый контролер Краснодарского края 2017 года».</w:t>
            </w:r>
          </w:p>
          <w:p w:rsidR="005575DF" w:rsidRPr="006C1249" w:rsidRDefault="005575DF" w:rsidP="006C1249">
            <w:pPr>
              <w:shd w:val="clear" w:color="auto" w:fill="FFFFFF"/>
              <w:spacing w:after="0" w:line="240" w:lineRule="auto"/>
              <w:jc w:val="both"/>
              <w:rPr>
                <w:rFonts w:ascii="Times New Roman" w:hAnsi="Times New Roman"/>
                <w:sz w:val="24"/>
                <w:szCs w:val="24"/>
              </w:rPr>
            </w:pPr>
            <w:r w:rsidRPr="006C1249">
              <w:rPr>
                <w:rFonts w:ascii="Times New Roman" w:hAnsi="Times New Roman"/>
                <w:sz w:val="24"/>
                <w:szCs w:val="24"/>
              </w:rPr>
              <w:t>(Докладчик: член Президиума Совета КСО КК, председатель КСП МО Туапсинский район Трегубова А.В.)</w:t>
            </w:r>
          </w:p>
          <w:p w:rsidR="005575DF" w:rsidRPr="006C1249" w:rsidRDefault="005575DF" w:rsidP="006C1249">
            <w:pPr>
              <w:widowControl w:val="0"/>
              <w:numPr>
                <w:ilvl w:val="0"/>
                <w:numId w:val="2"/>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Об утверждении новых редакций Положения о конкурсе на присвоение звания «Лучший муниципальный контрольно-счетный орган Краснодарского края» и Положения о конкурсе на присвоение звания «Лучший муниципальный финансовый контролер Краснодарского края».</w:t>
            </w:r>
          </w:p>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(Докладчики: член Президиума Совета КСО КК председатель КСП МО г. Краснодар Балашева Л.И., секретарь Совета КСО КК Адаменко И.Е.)</w:t>
            </w:r>
          </w:p>
          <w:p w:rsidR="005575DF" w:rsidRPr="006C1249" w:rsidRDefault="005575DF" w:rsidP="006C1249">
            <w:pPr>
              <w:widowControl w:val="0"/>
              <w:numPr>
                <w:ilvl w:val="0"/>
                <w:numId w:val="2"/>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 xml:space="preserve">О применении Классификатора нарушений, выявляемых в ходе внешнего муниципального финансового контроля в 2017 году. </w:t>
            </w:r>
          </w:p>
          <w:p w:rsidR="005575DF" w:rsidRPr="006C1249" w:rsidRDefault="005575DF" w:rsidP="006C1249">
            <w:pPr>
              <w:shd w:val="clear" w:color="auto" w:fill="FFFFFF"/>
              <w:tabs>
                <w:tab w:val="left" w:pos="0"/>
                <w:tab w:val="left" w:pos="851"/>
              </w:tabs>
              <w:spacing w:after="0" w:line="240" w:lineRule="auto"/>
              <w:jc w:val="both"/>
              <w:rPr>
                <w:rFonts w:ascii="Times New Roman" w:hAnsi="Times New Roman"/>
                <w:sz w:val="24"/>
                <w:szCs w:val="24"/>
              </w:rPr>
            </w:pPr>
            <w:r w:rsidRPr="006C1249">
              <w:rPr>
                <w:rFonts w:ascii="Times New Roman" w:hAnsi="Times New Roman"/>
                <w:sz w:val="24"/>
                <w:szCs w:val="24"/>
              </w:rPr>
              <w:t>(Докладчик: член Президиума Совета КСО КК председатель КСП МО г. Краснодар Балашева Л.И.)</w:t>
            </w:r>
          </w:p>
          <w:p w:rsidR="005575DF" w:rsidRPr="006C1249" w:rsidRDefault="005575DF" w:rsidP="006C1249">
            <w:pPr>
              <w:widowControl w:val="0"/>
              <w:numPr>
                <w:ilvl w:val="0"/>
                <w:numId w:val="2"/>
              </w:numPr>
              <w:shd w:val="clear" w:color="auto" w:fill="FFFFFF"/>
              <w:tabs>
                <w:tab w:val="left" w:pos="0"/>
              </w:tabs>
              <w:spacing w:after="0" w:line="240" w:lineRule="auto"/>
              <w:ind w:left="0" w:firstLine="0"/>
              <w:jc w:val="both"/>
              <w:rPr>
                <w:rFonts w:ascii="Times New Roman" w:hAnsi="Times New Roman"/>
                <w:sz w:val="24"/>
                <w:szCs w:val="24"/>
              </w:rPr>
            </w:pPr>
            <w:r w:rsidRPr="006C1249">
              <w:rPr>
                <w:rFonts w:ascii="Times New Roman" w:hAnsi="Times New Roman"/>
                <w:sz w:val="24"/>
                <w:szCs w:val="24"/>
              </w:rPr>
              <w:t>Доклад призера конкурса на присвоение звания «Лучший муниципальный контрольно-счетный орган Краснодарского края 2017 года»: «Об опыте работы КСП МО г. Новороссийск в 2017 году».</w:t>
            </w:r>
          </w:p>
          <w:p w:rsidR="005575DF" w:rsidRPr="006C1249" w:rsidRDefault="005575DF" w:rsidP="006C1249">
            <w:pPr>
              <w:shd w:val="clear" w:color="auto" w:fill="FFFFFF"/>
              <w:spacing w:after="0" w:line="240" w:lineRule="auto"/>
              <w:jc w:val="both"/>
              <w:rPr>
                <w:rFonts w:ascii="Times New Roman" w:hAnsi="Times New Roman"/>
                <w:sz w:val="24"/>
                <w:szCs w:val="24"/>
              </w:rPr>
            </w:pPr>
            <w:r w:rsidRPr="006C1249">
              <w:rPr>
                <w:rFonts w:ascii="Times New Roman" w:hAnsi="Times New Roman"/>
                <w:sz w:val="24"/>
                <w:szCs w:val="24"/>
              </w:rPr>
              <w:t>(Докладчик: председатель КСП МО г. Новороссийск Пивень К.С.)</w:t>
            </w:r>
          </w:p>
          <w:p w:rsidR="005575DF" w:rsidRPr="006C1249" w:rsidRDefault="005575DF" w:rsidP="006C1249">
            <w:pPr>
              <w:widowControl w:val="0"/>
              <w:numPr>
                <w:ilvl w:val="0"/>
                <w:numId w:val="2"/>
              </w:numPr>
              <w:shd w:val="clear" w:color="auto" w:fill="FFFFFF"/>
              <w:tabs>
                <w:tab w:val="left" w:pos="0"/>
              </w:tabs>
              <w:spacing w:after="0" w:line="240" w:lineRule="auto"/>
              <w:ind w:left="0" w:firstLine="0"/>
              <w:jc w:val="both"/>
              <w:rPr>
                <w:rFonts w:ascii="Times New Roman" w:hAnsi="Times New Roman"/>
                <w:sz w:val="24"/>
                <w:szCs w:val="24"/>
              </w:rPr>
            </w:pPr>
            <w:r w:rsidRPr="006C1249">
              <w:rPr>
                <w:rFonts w:ascii="Times New Roman" w:hAnsi="Times New Roman"/>
                <w:sz w:val="24"/>
                <w:szCs w:val="24"/>
              </w:rPr>
              <w:t>Утверждение Плана работы Совета контрольно-счетных органов Краснодарского края на 2018 год.</w:t>
            </w:r>
          </w:p>
          <w:p w:rsidR="005575DF" w:rsidRPr="006C1249" w:rsidRDefault="005575DF" w:rsidP="006C1249">
            <w:pPr>
              <w:shd w:val="clear" w:color="auto" w:fill="FFFFFF"/>
              <w:tabs>
                <w:tab w:val="left" w:pos="851"/>
              </w:tabs>
              <w:spacing w:after="0" w:line="240" w:lineRule="auto"/>
              <w:jc w:val="both"/>
              <w:rPr>
                <w:rFonts w:ascii="Times New Roman" w:hAnsi="Times New Roman"/>
                <w:sz w:val="24"/>
                <w:szCs w:val="24"/>
              </w:rPr>
            </w:pPr>
            <w:r w:rsidRPr="006C1249">
              <w:rPr>
                <w:rFonts w:ascii="Times New Roman" w:hAnsi="Times New Roman"/>
                <w:sz w:val="24"/>
                <w:szCs w:val="24"/>
              </w:rPr>
              <w:t>(Докладчик: секретарь Совета КСО КК Адаменко И.Е.)</w:t>
            </w:r>
          </w:p>
          <w:p w:rsidR="005575DF" w:rsidRPr="006C1249" w:rsidRDefault="005575DF" w:rsidP="006C1249">
            <w:pPr>
              <w:widowControl w:val="0"/>
              <w:numPr>
                <w:ilvl w:val="0"/>
                <w:numId w:val="2"/>
              </w:numPr>
              <w:shd w:val="clear" w:color="auto" w:fill="FFFFFF"/>
              <w:tabs>
                <w:tab w:val="left" w:pos="0"/>
              </w:tabs>
              <w:spacing w:after="0" w:line="240" w:lineRule="auto"/>
              <w:ind w:left="0" w:firstLine="0"/>
              <w:jc w:val="both"/>
              <w:rPr>
                <w:rFonts w:ascii="Times New Roman" w:hAnsi="Times New Roman"/>
                <w:sz w:val="24"/>
                <w:szCs w:val="24"/>
              </w:rPr>
            </w:pPr>
            <w:r w:rsidRPr="006C1249">
              <w:rPr>
                <w:rFonts w:ascii="Times New Roman" w:hAnsi="Times New Roman"/>
                <w:sz w:val="24"/>
                <w:szCs w:val="24"/>
              </w:rPr>
              <w:t>Об избрании членов Президиума Совета контрольно-счетных органов Краснодарского края.</w:t>
            </w:r>
          </w:p>
          <w:p w:rsidR="005575DF" w:rsidRPr="006C1249" w:rsidRDefault="005575DF" w:rsidP="006C1249">
            <w:pPr>
              <w:shd w:val="clear" w:color="auto" w:fill="FFFFFF"/>
              <w:tabs>
                <w:tab w:val="left" w:pos="851"/>
              </w:tabs>
              <w:spacing w:after="0" w:line="240" w:lineRule="auto"/>
              <w:jc w:val="both"/>
              <w:rPr>
                <w:rFonts w:ascii="Times New Roman" w:hAnsi="Times New Roman"/>
                <w:sz w:val="24"/>
                <w:szCs w:val="24"/>
              </w:rPr>
            </w:pPr>
            <w:r w:rsidRPr="006C1249">
              <w:rPr>
                <w:rFonts w:ascii="Times New Roman" w:hAnsi="Times New Roman"/>
                <w:sz w:val="24"/>
                <w:szCs w:val="24"/>
              </w:rPr>
              <w:t>(Докладчик: секретарь Совета КСО КК Адаменко И.Е.)</w:t>
            </w:r>
          </w:p>
          <w:p w:rsidR="005575DF" w:rsidRPr="006C1249" w:rsidRDefault="005575DF" w:rsidP="006C1249">
            <w:pPr>
              <w:widowControl w:val="0"/>
              <w:numPr>
                <w:ilvl w:val="0"/>
                <w:numId w:val="2"/>
              </w:numPr>
              <w:shd w:val="clear" w:color="auto" w:fill="FFFFFF"/>
              <w:tabs>
                <w:tab w:val="left" w:pos="0"/>
              </w:tabs>
              <w:spacing w:after="0" w:line="240" w:lineRule="auto"/>
              <w:ind w:left="0" w:firstLine="0"/>
              <w:jc w:val="both"/>
              <w:rPr>
                <w:rFonts w:ascii="Times New Roman" w:hAnsi="Times New Roman"/>
                <w:sz w:val="24"/>
                <w:szCs w:val="24"/>
              </w:rPr>
            </w:pPr>
            <w:r w:rsidRPr="006C1249">
              <w:rPr>
                <w:rFonts w:ascii="Times New Roman" w:hAnsi="Times New Roman"/>
                <w:sz w:val="24"/>
                <w:szCs w:val="24"/>
              </w:rPr>
              <w:t>Разное.</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Апрель</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Председатель Совета КСО КК, председатель КСП КК Агафонов Ю.А.,</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члены Президиума Совета КСО КК,</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члены Совета КСО КК</w:t>
            </w:r>
          </w:p>
        </w:tc>
      </w:tr>
      <w:tr w:rsidR="005575DF" w:rsidRPr="006C1249" w:rsidTr="006C1249">
        <w:trPr>
          <w:trHeight w:val="972"/>
        </w:trPr>
        <w:tc>
          <w:tcPr>
            <w:tcW w:w="14786" w:type="dxa"/>
            <w:gridSpan w:val="5"/>
            <w:vAlign w:val="center"/>
          </w:tcPr>
          <w:p w:rsidR="005575DF" w:rsidRPr="006C1249" w:rsidRDefault="005575DF" w:rsidP="006C1249">
            <w:pPr>
              <w:pStyle w:val="NormalWeb"/>
              <w:spacing w:before="0" w:beforeAutospacing="0" w:after="0" w:afterAutospacing="0"/>
              <w:jc w:val="both"/>
              <w:rPr>
                <w:b/>
              </w:rPr>
            </w:pPr>
            <w:r w:rsidRPr="006C1249">
              <w:rPr>
                <w:b/>
              </w:rPr>
              <w:t>1.2. Рабочая группа по взаимодействию со Счетной Палатой РФ, Советом КСО при Счетной палате РФ, Союзом МКСО при Счетной палате РФ, КСО субъектов РФ, органами внутреннего финансового контроля, правоохранительными органами, органами исполнительной власти Краснодарского края и муниципальных образований</w:t>
            </w:r>
          </w:p>
        </w:tc>
      </w:tr>
      <w:tr w:rsidR="005575DF" w:rsidRPr="006C1249" w:rsidTr="006C1249">
        <w:trPr>
          <w:trHeight w:val="1978"/>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1.2.1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Постоянный мониторинг изменения нормативных актов Счетной палаты РФ, Совета КСО при Счетной палате РФ, Союза МКСО, КСО субъектов РФ, органов внутреннего финансового контроля, правоохранительных органов, органов исполнительной власти Краснодарского края и муниципальных образований, касающихся органов финансового контроля и взаимодействия с ними.</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rPr>
          <w:trHeight w:val="1978"/>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1.2.2</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Обеспечение информационного взаимодействия и доведение до сведения КСП МО КК писем, обращений, запросов, актов Счетной палаты РФ, Совета КСО при Счетной палате РФ, Союза МКСО при Счетной палате РФ, КСО субъектов РФ, органов внутреннего финансового контроля, правоохранительных органов, органов исполнительной власти Краснодарского края и муниципальных образований.</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rPr>
          <w:trHeight w:val="1114"/>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1.2.3</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rPr>
          <w:trHeight w:val="718"/>
        </w:trPr>
        <w:tc>
          <w:tcPr>
            <w:tcW w:w="14786" w:type="dxa"/>
            <w:gridSpan w:val="5"/>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b/>
                <w:sz w:val="24"/>
                <w:szCs w:val="24"/>
              </w:rPr>
              <w:t>1.3. Рабочая группа по контролю исполнения государственных (муниципальных) заданий, методике аудита эффективности государственных (муниципальных) закупок</w:t>
            </w:r>
          </w:p>
        </w:tc>
      </w:tr>
      <w:tr w:rsidR="005575DF" w:rsidRPr="006C1249" w:rsidTr="006C1249">
        <w:trPr>
          <w:trHeight w:val="1537"/>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1.3.1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 xml:space="preserve">Анализ выполнения муниципальных заданий бюджетными и автономными учреждениями при неполном финансировании данных учреждений в соответствии с нормативно-правовыми актами органов местного самоуправления, определяющими нормативные затраты на содержание имущества учреждений. </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lang w:val="en-US"/>
              </w:rPr>
              <w:t xml:space="preserve">II </w:t>
            </w:r>
            <w:r w:rsidRPr="006C1249">
              <w:rPr>
                <w:rFonts w:ascii="Times New Roman" w:hAnsi="Times New Roman"/>
                <w:sz w:val="24"/>
                <w:szCs w:val="24"/>
              </w:rPr>
              <w:t>квартал</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1.3.2</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Анализ влияния фактов недофинансирования бюджетных и автономных учреждений на количество и качество предоставляемых услуг.</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lang w:val="en-US"/>
              </w:rPr>
              <w:t xml:space="preserve">II </w:t>
            </w:r>
            <w:r w:rsidRPr="006C1249">
              <w:rPr>
                <w:rFonts w:ascii="Times New Roman" w:hAnsi="Times New Roman"/>
                <w:sz w:val="24"/>
                <w:szCs w:val="24"/>
              </w:rPr>
              <w:t>квартал</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1.3.3</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Анализ практики осуществления контрольно-счетными органами муниципальных образований Краснодарского края аудита в сфере закупок в 2017 году.</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lang w:val="en-US"/>
              </w:rPr>
              <w:t>III</w:t>
            </w:r>
            <w:r w:rsidRPr="006C1249">
              <w:rPr>
                <w:rFonts w:ascii="Times New Roman" w:hAnsi="Times New Roman"/>
                <w:sz w:val="24"/>
                <w:szCs w:val="24"/>
              </w:rPr>
              <w:t xml:space="preserve"> квартал</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1.3.4</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rPr>
          <w:trHeight w:val="459"/>
        </w:trPr>
        <w:tc>
          <w:tcPr>
            <w:tcW w:w="14786" w:type="dxa"/>
            <w:gridSpan w:val="5"/>
            <w:vAlign w:val="center"/>
          </w:tcPr>
          <w:p w:rsidR="005575DF" w:rsidRPr="006C1249" w:rsidRDefault="005575DF" w:rsidP="006C1249">
            <w:pPr>
              <w:shd w:val="clear" w:color="auto" w:fill="FFFFFF"/>
              <w:spacing w:after="0" w:line="240" w:lineRule="auto"/>
              <w:ind w:right="94"/>
              <w:jc w:val="both"/>
              <w:rPr>
                <w:rFonts w:ascii="Times New Roman" w:hAnsi="Times New Roman"/>
                <w:b/>
                <w:sz w:val="24"/>
                <w:szCs w:val="24"/>
              </w:rPr>
            </w:pPr>
            <w:r w:rsidRPr="006C1249">
              <w:rPr>
                <w:rFonts w:ascii="Times New Roman" w:hAnsi="Times New Roman"/>
                <w:b/>
                <w:spacing w:val="-4"/>
                <w:sz w:val="24"/>
                <w:szCs w:val="24"/>
              </w:rPr>
              <w:t xml:space="preserve">1.4. Рабочая группа по </w:t>
            </w:r>
            <w:r w:rsidRPr="006C1249">
              <w:rPr>
                <w:rFonts w:ascii="Times New Roman" w:hAnsi="Times New Roman"/>
                <w:b/>
                <w:sz w:val="24"/>
                <w:szCs w:val="24"/>
              </w:rPr>
              <w:t>методическому обеспечению полномочий КСО в отношении государственных (муниципальных) программ, мониторингу и подготовке предложений по решению  проблем и вопросов, возникающих при реализации ФЗ от 07.02.2011 № 6-ФЗ</w:t>
            </w:r>
          </w:p>
        </w:tc>
      </w:tr>
      <w:tr w:rsidR="005575DF" w:rsidRPr="006C1249" w:rsidTr="006C1249">
        <w:trPr>
          <w:trHeight w:val="750"/>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1.4.1</w:t>
            </w:r>
          </w:p>
        </w:tc>
        <w:tc>
          <w:tcPr>
            <w:tcW w:w="6943" w:type="dxa"/>
          </w:tcPr>
          <w:p w:rsidR="005575DF" w:rsidRPr="006C1249" w:rsidRDefault="005575DF" w:rsidP="006C1249">
            <w:pPr>
              <w:pStyle w:val="NormalWeb"/>
              <w:spacing w:before="0" w:beforeAutospacing="0" w:after="0" w:afterAutospacing="0"/>
              <w:jc w:val="both"/>
              <w:rPr>
                <w:sz w:val="26"/>
                <w:szCs w:val="26"/>
              </w:rPr>
            </w:pPr>
            <w:r w:rsidRPr="009726DD">
              <w:t>Обеспечение постоянного мониторинга проблемных вопросов в пределах компетенции рабочей группы и подготовка предложений по решению проблем и вопросов</w:t>
            </w:r>
            <w:r>
              <w:t>.</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1.4.2</w:t>
            </w:r>
          </w:p>
        </w:tc>
        <w:tc>
          <w:tcPr>
            <w:tcW w:w="6943" w:type="dxa"/>
          </w:tcPr>
          <w:p w:rsidR="005575DF" w:rsidRPr="009726DD" w:rsidRDefault="005575DF" w:rsidP="006C1249">
            <w:pPr>
              <w:pStyle w:val="NormalWeb"/>
              <w:spacing w:before="0" w:beforeAutospacing="0" w:after="0" w:afterAutospacing="0"/>
              <w:jc w:val="both"/>
            </w:pPr>
            <w:r>
              <w:t>Анализ практики применения КСП муниципальных образований Краснодарского края права составления протоколов об административных нарушениях, установленного п.9 ч.1 ст.14 Федерального Закона от 07.02.2011г. № 6-ФЗ «Об общих принципах организации и деятельности контрольно-счетных органов субъектов Российской Федерации и муниципальных образований», ст.12.2 Закона Краснодарского края от 11.02.2016г. № 3322-КЗ «Об административных правонарушениях».</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lang w:val="en-US"/>
              </w:rPr>
              <w:t xml:space="preserve">II-IV </w:t>
            </w:r>
            <w:r w:rsidRPr="006C1249">
              <w:rPr>
                <w:rFonts w:ascii="Times New Roman" w:hAnsi="Times New Roman"/>
                <w:sz w:val="24"/>
                <w:szCs w:val="24"/>
              </w:rPr>
              <w:t>кварталы</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1.4.3</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Мониторинг изменений нормативных актов Российской Федерации, субъекта РФ, муниципальных образований в отношении государственных (муниципальных) программ, с целью методического обеспечения КСП МО.</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1.4.4</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14786" w:type="dxa"/>
            <w:gridSpan w:val="5"/>
            <w:vAlign w:val="center"/>
          </w:tcPr>
          <w:p w:rsidR="005575DF" w:rsidRPr="006C1249" w:rsidRDefault="005575DF" w:rsidP="006C1249">
            <w:pPr>
              <w:pStyle w:val="NormalWeb"/>
              <w:spacing w:before="0" w:beforeAutospacing="0" w:after="0" w:afterAutospacing="0"/>
              <w:jc w:val="both"/>
              <w:rPr>
                <w:b/>
              </w:rPr>
            </w:pPr>
            <w:r w:rsidRPr="006C1249">
              <w:rPr>
                <w:b/>
              </w:rPr>
              <w:t>1.5. Рабочая группа по методологии практической деятельности муниципальных КСО КК и мониторингу проблем, возникающих при использовании действующего Классификатора финансовых нарушений</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1.5.1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Подготовка методических материалов по вопросам применения Классификатора нарушений и доведение их до муниципальных контрольно-счетных органов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lang w:val="en-US"/>
              </w:rPr>
              <w:t>IV</w:t>
            </w:r>
            <w:r w:rsidRPr="006C1249">
              <w:rPr>
                <w:rFonts w:ascii="Times New Roman" w:hAnsi="Times New Roman"/>
                <w:sz w:val="24"/>
                <w:szCs w:val="24"/>
              </w:rPr>
              <w:t xml:space="preserve"> квартал</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1.5.2</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Обеспечение постоянного мониторинга за вопросами классификации муниципальными контрольно-счетными органами нарушений с учетом введения новой редакции БК РФ.</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1.5.3</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Оказание методической и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14786" w:type="dxa"/>
            <w:gridSpan w:val="5"/>
            <w:vAlign w:val="center"/>
          </w:tcPr>
          <w:p w:rsidR="005575DF" w:rsidRPr="006C1249" w:rsidRDefault="005575DF" w:rsidP="006C1249">
            <w:pPr>
              <w:pStyle w:val="NormalWeb"/>
              <w:spacing w:before="0" w:beforeAutospacing="0" w:after="0" w:afterAutospacing="0"/>
              <w:jc w:val="both"/>
              <w:rPr>
                <w:b/>
              </w:rPr>
            </w:pPr>
            <w:r w:rsidRPr="006C1249">
              <w:rPr>
                <w:b/>
              </w:rPr>
              <w:t>1.6. Рабочая группа по мониторингу Указов Президента РФ, приоритетных национальных проектов, вопросам социально-экономического развития МО и местного значения, правильности применения требований 131-ФЗ</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1.6.1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Сбор, анализ проблемных вопросов в пределах компетенции рабочей группы, в том числе:</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1.6.1.1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При реализации органами местного самоуправления полномочий по осуществлению дорожной деятельности, формированию и использованию муниципальных дорожных фондов.</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1.6.1.2</w:t>
            </w:r>
          </w:p>
        </w:tc>
        <w:tc>
          <w:tcPr>
            <w:tcW w:w="6943" w:type="dxa"/>
          </w:tcPr>
          <w:p w:rsidR="005575DF" w:rsidRPr="006C1249" w:rsidRDefault="005575DF" w:rsidP="006C1249">
            <w:pPr>
              <w:spacing w:after="0" w:line="240" w:lineRule="auto"/>
              <w:jc w:val="both"/>
              <w:rPr>
                <w:rFonts w:ascii="Times New Roman" w:hAnsi="Times New Roman"/>
                <w:bCs/>
                <w:sz w:val="24"/>
                <w:szCs w:val="24"/>
              </w:rPr>
            </w:pPr>
            <w:r w:rsidRPr="006C1249">
              <w:rPr>
                <w:rFonts w:ascii="Times New Roman" w:hAnsi="Times New Roman"/>
                <w:sz w:val="24"/>
                <w:szCs w:val="24"/>
              </w:rPr>
              <w:t>При реализации органами местного самоуправления приоритетных проектов и программ.</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1.6.2</w:t>
            </w:r>
          </w:p>
        </w:tc>
        <w:tc>
          <w:tcPr>
            <w:tcW w:w="6943" w:type="dxa"/>
            <w:vAlign w:val="center"/>
          </w:tcPr>
          <w:p w:rsidR="005575DF" w:rsidRPr="006C1249" w:rsidRDefault="005575DF" w:rsidP="006C1249">
            <w:pPr>
              <w:spacing w:after="0" w:line="240" w:lineRule="auto"/>
              <w:jc w:val="both"/>
              <w:rPr>
                <w:rFonts w:ascii="Times New Roman" w:eastAsia="Batang" w:hAnsi="Times New Roman"/>
                <w:color w:val="000000"/>
                <w:sz w:val="24"/>
                <w:szCs w:val="24"/>
              </w:rPr>
            </w:pPr>
            <w:r w:rsidRPr="006C1249">
              <w:rPr>
                <w:rFonts w:ascii="Times New Roman" w:hAnsi="Times New Roman"/>
                <w:color w:val="000000"/>
                <w:spacing w:val="1"/>
                <w:sz w:val="24"/>
                <w:szCs w:val="24"/>
              </w:rPr>
              <w:t xml:space="preserve">Оказание </w:t>
            </w:r>
            <w:r w:rsidRPr="006C1249">
              <w:rPr>
                <w:rFonts w:ascii="Times New Roman" w:hAnsi="Times New Roman"/>
                <w:sz w:val="24"/>
                <w:szCs w:val="24"/>
              </w:rPr>
              <w:t>методической и</w:t>
            </w:r>
            <w:r w:rsidRPr="006C1249">
              <w:rPr>
                <w:rFonts w:ascii="Times New Roman" w:hAnsi="Times New Roman"/>
                <w:color w:val="000000"/>
                <w:spacing w:val="1"/>
                <w:sz w:val="24"/>
                <w:szCs w:val="24"/>
              </w:rPr>
              <w:t xml:space="preserve"> консультативной помощи муниципальным контрольно-счетным органам по вопросам  деятельности рабочей группы с привлечением специалистов Контрольно-счетной палаты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Члены рабочей группы Президиума Совета КСО КК</w:t>
            </w:r>
          </w:p>
        </w:tc>
      </w:tr>
      <w:tr w:rsidR="005575DF" w:rsidRPr="006C1249" w:rsidTr="006C1249">
        <w:tc>
          <w:tcPr>
            <w:tcW w:w="14786" w:type="dxa"/>
            <w:gridSpan w:val="5"/>
            <w:vAlign w:val="center"/>
          </w:tcPr>
          <w:p w:rsidR="005575DF" w:rsidRPr="006C1249" w:rsidRDefault="005575DF" w:rsidP="00840388">
            <w:pPr>
              <w:pStyle w:val="NoSpacing"/>
              <w:rPr>
                <w:rFonts w:ascii="Times New Roman" w:hAnsi="Times New Roman"/>
                <w:sz w:val="24"/>
                <w:szCs w:val="24"/>
              </w:rPr>
            </w:pPr>
            <w:r w:rsidRPr="006C1249">
              <w:rPr>
                <w:rFonts w:ascii="Times New Roman" w:hAnsi="Times New Roman"/>
                <w:b/>
                <w:sz w:val="24"/>
                <w:szCs w:val="24"/>
              </w:rPr>
              <w:t>2. Проведение заседаний Президиума Совета контрольно-счетных органов Краснодарского края</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2.1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Проведение Президиума Совета КСО КК по вопросам:</w:t>
            </w:r>
          </w:p>
          <w:p w:rsidR="005575DF" w:rsidRPr="006C1249" w:rsidRDefault="005575DF" w:rsidP="006C1249">
            <w:pPr>
              <w:widowControl w:val="0"/>
              <w:numPr>
                <w:ilvl w:val="0"/>
                <w:numId w:val="3"/>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О рассмотрении обращения председателя КСП МО                            г. Геленджик Иванской С.В. о внесении организациями и учреждениями платы за негативное воздействие на окружающую среду. (Докладчик – председатель КСП МО г. Краснодар Балашева Л.И.);</w:t>
            </w:r>
          </w:p>
          <w:p w:rsidR="005575DF" w:rsidRPr="006C1249" w:rsidRDefault="005575DF" w:rsidP="006C1249">
            <w:pPr>
              <w:widowControl w:val="0"/>
              <w:numPr>
                <w:ilvl w:val="0"/>
                <w:numId w:val="3"/>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Об утверждении формы отчета о применении Классификатора нарушений и недостатков, выявляемых в ходе внешнего муниципального финансового контроля в Краснодарском крае. (Докладчик – председатель КСП МО Северский район Федин С.Ф.);</w:t>
            </w:r>
          </w:p>
          <w:p w:rsidR="005575DF" w:rsidRPr="006C1249" w:rsidRDefault="005575DF" w:rsidP="006C1249">
            <w:pPr>
              <w:widowControl w:val="0"/>
              <w:numPr>
                <w:ilvl w:val="0"/>
                <w:numId w:val="3"/>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Подведение итогов конкурса «Лучший контрольно-счетный орган Краснодарского края 2017 года». (Докладчик – председатель КСП МО Каневской район Гончарова С.О.);</w:t>
            </w:r>
          </w:p>
          <w:p w:rsidR="005575DF" w:rsidRPr="006C1249" w:rsidRDefault="005575DF" w:rsidP="006C1249">
            <w:pPr>
              <w:widowControl w:val="0"/>
              <w:numPr>
                <w:ilvl w:val="0"/>
                <w:numId w:val="3"/>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Подведение итогов конкурса «Лучший муниципальный финансовый контролер Краснодарского края 2017 года». (Докладчики – заместитель председателя КСП г-к. Сочи Большакова В.М., председатель КСП МО Туапсинский район Трегубова А.В., председатель МО Темрюкский район Юркевич Н.А.);</w:t>
            </w:r>
          </w:p>
          <w:p w:rsidR="005575DF" w:rsidRPr="006C1249" w:rsidRDefault="005575DF" w:rsidP="006C1249">
            <w:pPr>
              <w:widowControl w:val="0"/>
              <w:numPr>
                <w:ilvl w:val="0"/>
                <w:numId w:val="3"/>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Утверждение плана работы Совета контрольно-счетных органов Краснодарского края на 2018 год. (Докладчик – секретарь Совета КСО КК Адаменко И.Е.);</w:t>
            </w:r>
          </w:p>
          <w:p w:rsidR="005575DF" w:rsidRPr="006C1249" w:rsidRDefault="005575DF" w:rsidP="006C1249">
            <w:pPr>
              <w:widowControl w:val="0"/>
              <w:numPr>
                <w:ilvl w:val="0"/>
                <w:numId w:val="3"/>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 xml:space="preserve">О подготовке и проведении </w:t>
            </w:r>
            <w:r w:rsidRPr="006C1249">
              <w:rPr>
                <w:rFonts w:ascii="Times New Roman" w:hAnsi="Times New Roman"/>
                <w:sz w:val="24"/>
                <w:szCs w:val="24"/>
                <w:lang w:val="en-US"/>
              </w:rPr>
              <w:t>VI</w:t>
            </w:r>
            <w:r w:rsidRPr="006C1249">
              <w:rPr>
                <w:rFonts w:ascii="Times New Roman" w:hAnsi="Times New Roman"/>
                <w:sz w:val="24"/>
                <w:szCs w:val="24"/>
              </w:rPr>
              <w:t xml:space="preserve"> Конференции Совета контрольно-счетных органов Краснодарского края:</w:t>
            </w:r>
          </w:p>
          <w:p w:rsidR="005575DF" w:rsidRPr="006C1249" w:rsidRDefault="005575DF" w:rsidP="006C1249">
            <w:pPr>
              <w:widowControl w:val="0"/>
              <w:numPr>
                <w:ilvl w:val="0"/>
                <w:numId w:val="4"/>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утверждение программы проведения Конференции;</w:t>
            </w:r>
          </w:p>
          <w:p w:rsidR="005575DF" w:rsidRPr="006C1249" w:rsidRDefault="005575DF" w:rsidP="006C1249">
            <w:pPr>
              <w:widowControl w:val="0"/>
              <w:numPr>
                <w:ilvl w:val="0"/>
                <w:numId w:val="4"/>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рассмотрение проекта повестки дня Конференции.</w:t>
            </w:r>
          </w:p>
          <w:p w:rsidR="005575DF" w:rsidRPr="006C1249" w:rsidRDefault="005575DF" w:rsidP="006C1249">
            <w:pPr>
              <w:widowControl w:val="0"/>
              <w:numPr>
                <w:ilvl w:val="0"/>
                <w:numId w:val="3"/>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Об избрании члена Президиума Совета контрольно-счетных органов Краснодарского края.</w:t>
            </w:r>
          </w:p>
          <w:p w:rsidR="005575DF" w:rsidRPr="006C1249" w:rsidRDefault="005575DF" w:rsidP="006C1249">
            <w:pPr>
              <w:widowControl w:val="0"/>
              <w:spacing w:after="0" w:line="240" w:lineRule="auto"/>
              <w:jc w:val="both"/>
              <w:rPr>
                <w:rFonts w:ascii="Times New Roman" w:hAnsi="Times New Roman"/>
                <w:sz w:val="24"/>
                <w:szCs w:val="24"/>
              </w:rPr>
            </w:pPr>
            <w:r w:rsidRPr="006C1249">
              <w:rPr>
                <w:rFonts w:ascii="Times New Roman" w:hAnsi="Times New Roman"/>
                <w:sz w:val="24"/>
                <w:szCs w:val="24"/>
              </w:rPr>
              <w:t>(Докладчик – секретарь Совета КСО КК Адаменко И.Е.);</w:t>
            </w:r>
          </w:p>
          <w:p w:rsidR="005575DF" w:rsidRPr="006C1249" w:rsidRDefault="005575DF" w:rsidP="006C1249">
            <w:pPr>
              <w:widowControl w:val="0"/>
              <w:numPr>
                <w:ilvl w:val="0"/>
                <w:numId w:val="3"/>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Разное.</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Март</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Председатель Совета КСО КК, председатель КСП КК Агафонов Ю.А.,</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члены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2.2</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Проведение Президиума Совета КСО КК по вопросам:</w:t>
            </w:r>
          </w:p>
          <w:p w:rsidR="005575DF" w:rsidRPr="006C1249" w:rsidRDefault="005575DF" w:rsidP="006C1249">
            <w:pPr>
              <w:pStyle w:val="ListParagraph"/>
              <w:numPr>
                <w:ilvl w:val="0"/>
                <w:numId w:val="6"/>
              </w:numPr>
              <w:spacing w:after="0" w:line="240" w:lineRule="auto"/>
              <w:ind w:left="13" w:firstLine="0"/>
              <w:jc w:val="both"/>
              <w:rPr>
                <w:rFonts w:ascii="Times New Roman" w:hAnsi="Times New Roman"/>
                <w:sz w:val="24"/>
                <w:szCs w:val="24"/>
              </w:rPr>
            </w:pPr>
            <w:r w:rsidRPr="006C1249">
              <w:rPr>
                <w:rFonts w:ascii="Times New Roman" w:hAnsi="Times New Roman"/>
                <w:sz w:val="24"/>
                <w:szCs w:val="24"/>
              </w:rPr>
              <w:t>Выполнение муниципальных заданий бюджетными и автономными учреждениями при неполном финансировании данных учреждений в соответствии с нормативно-правовыми актами органов местного самоуправления, определяющими нормативные затраты на содержание имущества учреждений. Влияние фактов недофинансирования бюджетных и автономных учреждений на количество и качество предоставляемых услуг. (Докладчик – председатель КСП МО Динской район Левченко А.И.);</w:t>
            </w:r>
          </w:p>
          <w:p w:rsidR="005575DF" w:rsidRPr="006C1249" w:rsidRDefault="005575DF" w:rsidP="006C1249">
            <w:pPr>
              <w:pStyle w:val="ListParagraph"/>
              <w:numPr>
                <w:ilvl w:val="0"/>
                <w:numId w:val="6"/>
              </w:numPr>
              <w:spacing w:after="0" w:line="240" w:lineRule="auto"/>
              <w:ind w:left="13" w:firstLine="0"/>
              <w:jc w:val="both"/>
              <w:rPr>
                <w:rFonts w:ascii="Times New Roman" w:hAnsi="Times New Roman"/>
                <w:sz w:val="24"/>
                <w:szCs w:val="24"/>
              </w:rPr>
            </w:pPr>
            <w:r w:rsidRPr="006C1249">
              <w:rPr>
                <w:rFonts w:ascii="Times New Roman" w:hAnsi="Times New Roman"/>
                <w:sz w:val="24"/>
                <w:szCs w:val="24"/>
              </w:rPr>
              <w:t>Анализ проблемных вопросов при реализации органами местного самоуправления полномочий по осуществлению дорожной деятельности, формированию и использованию муниципальных дорожных фондов. (Докладчик – председатель КСП МО Каневской район Гончарова С.О.);</w:t>
            </w:r>
          </w:p>
          <w:p w:rsidR="005575DF" w:rsidRPr="006C1249" w:rsidRDefault="005575DF" w:rsidP="006C1249">
            <w:pPr>
              <w:pStyle w:val="ListParagraph"/>
              <w:numPr>
                <w:ilvl w:val="0"/>
                <w:numId w:val="6"/>
              </w:numPr>
              <w:spacing w:after="0" w:line="240" w:lineRule="auto"/>
              <w:ind w:left="13" w:firstLine="0"/>
              <w:jc w:val="both"/>
              <w:rPr>
                <w:rFonts w:ascii="Times New Roman" w:hAnsi="Times New Roman"/>
                <w:sz w:val="24"/>
                <w:szCs w:val="24"/>
              </w:rPr>
            </w:pPr>
            <w:r w:rsidRPr="006C1249">
              <w:rPr>
                <w:rFonts w:ascii="Times New Roman" w:hAnsi="Times New Roman"/>
                <w:sz w:val="24"/>
                <w:szCs w:val="24"/>
              </w:rPr>
              <w:t>Анализ приоритетных проектов и программ и их реализация органами местного самоуправления. (Докладчик – председатель КСП МО г. Армавир Клешнева Е.В.);</w:t>
            </w:r>
          </w:p>
          <w:p w:rsidR="005575DF" w:rsidRPr="006C1249" w:rsidRDefault="005575DF" w:rsidP="006C1249">
            <w:pPr>
              <w:pStyle w:val="ListParagraph"/>
              <w:numPr>
                <w:ilvl w:val="0"/>
                <w:numId w:val="6"/>
              </w:numPr>
              <w:spacing w:after="0" w:line="240" w:lineRule="auto"/>
              <w:ind w:left="13" w:firstLine="0"/>
              <w:jc w:val="both"/>
              <w:rPr>
                <w:rFonts w:ascii="Times New Roman" w:hAnsi="Times New Roman"/>
                <w:sz w:val="24"/>
                <w:szCs w:val="24"/>
              </w:rPr>
            </w:pPr>
            <w:r w:rsidRPr="006C1249">
              <w:rPr>
                <w:rFonts w:ascii="Times New Roman" w:hAnsi="Times New Roman"/>
                <w:sz w:val="24"/>
                <w:szCs w:val="24"/>
              </w:rPr>
              <w:t>Иные вопросы по предложению членов Президиума Совета КСО КК.</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Июнь</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МО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Председатель Совета КСО КК, председатель КСП КК Агафонов Ю.А.,</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p w:rsidR="005575DF" w:rsidRPr="006C1249" w:rsidRDefault="005575DF" w:rsidP="00840388">
            <w:pPr>
              <w:pStyle w:val="NoSpacing"/>
              <w:rPr>
                <w:rFonts w:ascii="Times New Roman" w:hAnsi="Times New Roman"/>
                <w:sz w:val="24"/>
                <w:szCs w:val="24"/>
              </w:rPr>
            </w:pPr>
            <w:r w:rsidRPr="006C1249">
              <w:rPr>
                <w:rFonts w:ascii="Times New Roman" w:hAnsi="Times New Roman"/>
                <w:sz w:val="24"/>
                <w:szCs w:val="24"/>
              </w:rPr>
              <w:t>члены Президиума Совета КСО КК</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2.3</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Проведение Президиума Совета КСО КК по вопросам:</w:t>
            </w:r>
          </w:p>
          <w:p w:rsidR="005575DF" w:rsidRPr="006C1249" w:rsidRDefault="005575DF" w:rsidP="006C1249">
            <w:pPr>
              <w:pStyle w:val="ListParagraph"/>
              <w:numPr>
                <w:ilvl w:val="0"/>
                <w:numId w:val="7"/>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Обсуждение проекта новой редакции Бюджетного кодекса РФ, внесенного Правительством РФ, с целью внесения замечаний и предложений. (Докладчик – председатель КСП МО г. Краснодар Балашева Л.И.);</w:t>
            </w:r>
          </w:p>
          <w:p w:rsidR="005575DF" w:rsidRPr="006C1249" w:rsidRDefault="005575DF" w:rsidP="006C1249">
            <w:pPr>
              <w:pStyle w:val="ListParagraph"/>
              <w:numPr>
                <w:ilvl w:val="0"/>
                <w:numId w:val="7"/>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Практика проведения аудита закупок в 2017 году КСП МО Темрюкский район. (Докладчик – председатель КСП МО Темрюкский район Юркевич Н.А.);</w:t>
            </w:r>
          </w:p>
          <w:p w:rsidR="005575DF" w:rsidRPr="006C1249" w:rsidRDefault="005575DF" w:rsidP="006C1249">
            <w:pPr>
              <w:pStyle w:val="ListParagraph"/>
              <w:numPr>
                <w:ilvl w:val="0"/>
                <w:numId w:val="7"/>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Практика применения КСП муниципальных образований Краснодарского края права составления протоколов об административных нарушениях, установленного п.9 ч.1 ст.14 Федерального Закона от 07.02.2011г. № 6-ФЗ «Об общих принципах организации и деятельности контрольно-счетных органов субъектов Российской Федерации и муниципальных образований», ст.12.2 Закона Краснодарского края от 11.02.2016 № 3322-КЗ «Об административных правонарушениях». (Докладчик – председатель КСП МО Туапсинский район Трегубова А.В.);</w:t>
            </w:r>
          </w:p>
          <w:p w:rsidR="005575DF" w:rsidRPr="006C1249" w:rsidRDefault="005575DF" w:rsidP="006C1249">
            <w:pPr>
              <w:pStyle w:val="ListParagraph"/>
              <w:numPr>
                <w:ilvl w:val="0"/>
                <w:numId w:val="7"/>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Иные вопросы по предложению членов Президиума Совета КСО КК.</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Сентябрь</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МО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Председатель Совета КСО КК, председатель КСП КК Агафонов Ю.А.,</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p w:rsidR="005575DF" w:rsidRPr="006C1249" w:rsidRDefault="005575DF" w:rsidP="00840388">
            <w:pPr>
              <w:pStyle w:val="NoSpacing"/>
              <w:rPr>
                <w:rFonts w:ascii="Times New Roman" w:hAnsi="Times New Roman"/>
                <w:sz w:val="24"/>
                <w:szCs w:val="24"/>
              </w:rPr>
            </w:pPr>
            <w:r w:rsidRPr="006C1249">
              <w:rPr>
                <w:rFonts w:ascii="Times New Roman" w:hAnsi="Times New Roman"/>
                <w:sz w:val="24"/>
                <w:szCs w:val="24"/>
              </w:rPr>
              <w:t>члены Президиума Совета КСО КК</w:t>
            </w:r>
          </w:p>
        </w:tc>
      </w:tr>
      <w:tr w:rsidR="005575DF" w:rsidRPr="006C1249" w:rsidTr="006C1249">
        <w:trPr>
          <w:trHeight w:val="2262"/>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2.4</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Проведение Президиума Совета КСО КК по вопросам:</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Результаты работы группы по контролю исполнения государственных (муниципальных) заданий, методике аудита эффективности государственных (муниципальных) закупок. (Докладчик – председатель КСП МО Темрюкский район Юркевич Н.А.);</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Результаты работы группы по</w:t>
            </w:r>
            <w:r w:rsidRPr="006C1249">
              <w:rPr>
                <w:rFonts w:ascii="Times New Roman" w:hAnsi="Times New Roman"/>
                <w:b/>
                <w:sz w:val="24"/>
                <w:szCs w:val="24"/>
              </w:rPr>
              <w:t xml:space="preserve"> </w:t>
            </w:r>
            <w:r w:rsidRPr="006C1249">
              <w:rPr>
                <w:rFonts w:ascii="Times New Roman" w:hAnsi="Times New Roman"/>
                <w:sz w:val="24"/>
                <w:szCs w:val="24"/>
              </w:rPr>
              <w:t>методическому обеспечению полномочий КСО в отношении государственных (муниципальных) программ, мониторингу и подготовке предложений по решению  проблем и вопросов, возникающих при реализации ФЗ от 07.02.2011 № 6-ФЗ. (Докладчик – заместитель председателя КСП МО г-к. Сочи        Большакова В.М.);</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Результаты работы группы по методологии практической деятельности муниципальных КСО КК и мониторингу проблем, возникающих при использовании действующего Классификатора финансовых нарушений. (Докладчик – председатель КСП МО г. Краснодар Балашева Л.И.);</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Исполнение контрольно-счетными органами МО Краснодарского края полномочий, установленных ФЗ от 07.02.2011 № 6-ФЗ. (Докладчик – председатель КСП МО г. Краснодар Балашева Л.И.);</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Результаты работы группы по мониторингу Указов Президента РФ, приоритетных национальных проектов, вопросам социально-экономического развития МО и местного значения, правильности применения требований 131-ФЗ. (Докладчик – председатель КСП МО Каневской район Гончарова С.О.);</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Результаты работы по взаимодействию со Счетной палатой РФ, КСО субъектов РФ, органами внутреннего финансового контроля, правоохранительными органами, органами исполнительной власти Краснодарского края и муниципальных образований. (Докладчик – секретарь Совета КСО КК Адаменко И.Е.);</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О подготовке и утверждении Плана работы Совета КСО КК на 2019 год. (Докладчик – секретарь Совета КСО КК Адаменко И.Е.);</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 xml:space="preserve">О подготовке и проведении </w:t>
            </w:r>
            <w:r w:rsidRPr="006C1249">
              <w:rPr>
                <w:rFonts w:ascii="Times New Roman" w:hAnsi="Times New Roman"/>
                <w:sz w:val="24"/>
                <w:szCs w:val="24"/>
                <w:lang w:val="en-US"/>
              </w:rPr>
              <w:t>VII</w:t>
            </w:r>
            <w:r w:rsidRPr="006C1249">
              <w:rPr>
                <w:rFonts w:ascii="Times New Roman" w:hAnsi="Times New Roman"/>
                <w:sz w:val="24"/>
                <w:szCs w:val="24"/>
              </w:rPr>
              <w:t xml:space="preserve"> Конференции Совета КСО КК. (Докладчик – секретарь Совета КСО КК Адаменко И.Е.);</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Об участии КСО МО КК в конкурсах «Лучший МКСО КК 2018 года» и «Лучший муниципальный финансовый контролер 2018 года». (Докладчик – секретарь Совета КСО КК Адаменко И.Е.).</w:t>
            </w:r>
          </w:p>
          <w:p w:rsidR="005575DF" w:rsidRPr="006C1249" w:rsidRDefault="005575DF" w:rsidP="006C1249">
            <w:pPr>
              <w:widowControl w:val="0"/>
              <w:numPr>
                <w:ilvl w:val="0"/>
                <w:numId w:val="5"/>
              </w:numPr>
              <w:spacing w:after="0" w:line="240" w:lineRule="auto"/>
              <w:ind w:left="0" w:firstLine="0"/>
              <w:jc w:val="both"/>
              <w:rPr>
                <w:rFonts w:ascii="Times New Roman" w:hAnsi="Times New Roman"/>
                <w:sz w:val="24"/>
                <w:szCs w:val="24"/>
              </w:rPr>
            </w:pPr>
            <w:r w:rsidRPr="006C1249">
              <w:rPr>
                <w:rFonts w:ascii="Times New Roman" w:hAnsi="Times New Roman"/>
                <w:sz w:val="24"/>
                <w:szCs w:val="24"/>
              </w:rPr>
              <w:t>Иные вопросы по предложению членов Президиума Совета КСО КК.</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Декабрь</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Председатель Совета КСО КК, председатель КСП КК Агафонов Ю.А.,</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p w:rsidR="005575DF" w:rsidRPr="006C1249" w:rsidRDefault="005575DF" w:rsidP="00840388">
            <w:pPr>
              <w:pStyle w:val="NoSpacing"/>
              <w:rPr>
                <w:rFonts w:ascii="Times New Roman" w:hAnsi="Times New Roman"/>
                <w:sz w:val="24"/>
                <w:szCs w:val="24"/>
              </w:rPr>
            </w:pPr>
            <w:r w:rsidRPr="006C1249">
              <w:rPr>
                <w:rFonts w:ascii="Times New Roman" w:hAnsi="Times New Roman"/>
                <w:sz w:val="24"/>
                <w:szCs w:val="24"/>
              </w:rPr>
              <w:t>члены Президиума Совета КСО КК</w:t>
            </w:r>
          </w:p>
        </w:tc>
      </w:tr>
      <w:tr w:rsidR="005575DF" w:rsidRPr="006C1249" w:rsidTr="006C1249">
        <w:trPr>
          <w:trHeight w:val="898"/>
        </w:trPr>
        <w:tc>
          <w:tcPr>
            <w:tcW w:w="14786" w:type="dxa"/>
            <w:gridSpan w:val="5"/>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b/>
                <w:spacing w:val="-4"/>
                <w:sz w:val="24"/>
                <w:szCs w:val="24"/>
              </w:rPr>
              <w:t>3. Совместные контрольные и экспертно-аналитические мероприятия Контрольно-счетной палаты Краснодарского края  и контрольно-счетных палат муниципальных образований Краснодарского края</w:t>
            </w:r>
          </w:p>
        </w:tc>
      </w:tr>
      <w:tr w:rsidR="005575DF" w:rsidRPr="006C1249" w:rsidTr="006C1249">
        <w:trPr>
          <w:trHeight w:val="1408"/>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3.1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shd w:val="clear" w:color="auto" w:fill="FFFFFF"/>
              </w:rPr>
              <w:t>Проверка использования средств консолидированного бюджета края, выделенных на развитие агропромышленного комплекса в муниципальном образовании Белореченский район в 2016-2017 годах (совместно с КСП МО Белореченский район).</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lang w:val="en-US"/>
              </w:rPr>
              <w:t>II</w:t>
            </w:r>
            <w:r w:rsidRPr="006C1249">
              <w:rPr>
                <w:rFonts w:ascii="Times New Roman" w:hAnsi="Times New Roman"/>
                <w:sz w:val="24"/>
                <w:szCs w:val="24"/>
              </w:rPr>
              <w:t>-</w:t>
            </w:r>
            <w:r w:rsidRPr="006C1249">
              <w:rPr>
                <w:rFonts w:ascii="Times New Roman" w:hAnsi="Times New Roman"/>
                <w:sz w:val="24"/>
                <w:szCs w:val="24"/>
                <w:lang w:val="en-US"/>
              </w:rPr>
              <w:t>III</w:t>
            </w:r>
          </w:p>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кварталы</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B35530">
            <w:pPr>
              <w:pStyle w:val="NoSpacing"/>
              <w:rPr>
                <w:rFonts w:ascii="Times New Roman" w:hAnsi="Times New Roman"/>
                <w:sz w:val="24"/>
                <w:szCs w:val="24"/>
              </w:rPr>
            </w:pPr>
            <w:r w:rsidRPr="006C1249">
              <w:rPr>
                <w:rFonts w:ascii="Times New Roman" w:hAnsi="Times New Roman"/>
                <w:sz w:val="24"/>
                <w:szCs w:val="24"/>
              </w:rPr>
              <w:t>Аудитор Заостровцева А.А.,</w:t>
            </w:r>
          </w:p>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председатель КСП МО Белореченский район Чайкина В.С.</w:t>
            </w:r>
          </w:p>
        </w:tc>
      </w:tr>
      <w:tr w:rsidR="005575DF" w:rsidRPr="006C1249" w:rsidTr="006C1249">
        <w:trPr>
          <w:trHeight w:val="489"/>
        </w:trPr>
        <w:tc>
          <w:tcPr>
            <w:tcW w:w="14786" w:type="dxa"/>
            <w:gridSpan w:val="5"/>
            <w:vAlign w:val="center"/>
          </w:tcPr>
          <w:p w:rsidR="005575DF" w:rsidRPr="006C1249" w:rsidRDefault="005575DF" w:rsidP="00B35530">
            <w:pPr>
              <w:pStyle w:val="NoSpacing"/>
              <w:rPr>
                <w:rFonts w:ascii="Times New Roman" w:hAnsi="Times New Roman"/>
                <w:sz w:val="24"/>
                <w:szCs w:val="24"/>
              </w:rPr>
            </w:pPr>
            <w:r w:rsidRPr="006C1249">
              <w:rPr>
                <w:rFonts w:ascii="Times New Roman" w:hAnsi="Times New Roman"/>
                <w:b/>
                <w:spacing w:val="-4"/>
                <w:sz w:val="24"/>
                <w:szCs w:val="24"/>
              </w:rPr>
              <w:t>4. Анализ деятельности контрольно-счетных органов муниципальных образований Краснодарского края</w:t>
            </w:r>
          </w:p>
        </w:tc>
      </w:tr>
      <w:tr w:rsidR="005575DF" w:rsidRPr="006C1249" w:rsidTr="006C1249">
        <w:trPr>
          <w:trHeight w:val="767"/>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4.1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Сбор и обобщение информации о создании контрольно-счетных органов муниципальных образований и их объединений по состоянию на 01.01.2018.</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 Совета КСО при СП РФ</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B35530">
            <w:pPr>
              <w:pStyle w:val="NoSpacing"/>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rPr>
          <w:trHeight w:val="1475"/>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4.2</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Сбор и обобщение информации о штатной и фактической численности контрольно-счетных органов муниципальных образований, включая анализ информации об уровне квалификации работников контрольно-счетных органов муниципальных образований по состоянию на 01.01.2018.</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 Совета КСО при СП РФ</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D747F3">
            <w:pPr>
              <w:pStyle w:val="NoSpacing"/>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rPr>
          <w:trHeight w:val="647"/>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4.3</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Сбор и обобщение информации о деятельности контрольно-счетных органов муниципальных образований за 2017 год.</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 Совета КСО при СП РФ</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D747F3">
            <w:pPr>
              <w:pStyle w:val="NoSpacing"/>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rPr>
          <w:trHeight w:val="800"/>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4.4</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Анализ выполнения полномочий по осуществлению внешнего муниципального финансового контроля контрольно-счетными органами муниципальных образований в 2016 и 2017 годах.</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запросу Совета КСО при СП РФ</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w:t>
            </w:r>
          </w:p>
        </w:tc>
        <w:tc>
          <w:tcPr>
            <w:tcW w:w="3129" w:type="dxa"/>
            <w:vAlign w:val="center"/>
          </w:tcPr>
          <w:p w:rsidR="005575DF" w:rsidRPr="006C1249" w:rsidRDefault="005575DF" w:rsidP="00D747F3">
            <w:pPr>
              <w:pStyle w:val="NoSpacing"/>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c>
          <w:tcPr>
            <w:tcW w:w="14786" w:type="dxa"/>
            <w:gridSpan w:val="5"/>
            <w:vAlign w:val="center"/>
          </w:tcPr>
          <w:p w:rsidR="005575DF" w:rsidRPr="006C1249" w:rsidRDefault="005575DF" w:rsidP="00B35530">
            <w:pPr>
              <w:pStyle w:val="NoSpacing"/>
              <w:rPr>
                <w:rFonts w:ascii="Times New Roman" w:hAnsi="Times New Roman"/>
                <w:sz w:val="24"/>
                <w:szCs w:val="24"/>
              </w:rPr>
            </w:pPr>
            <w:r w:rsidRPr="006C1249">
              <w:rPr>
                <w:rFonts w:ascii="Times New Roman" w:hAnsi="Times New Roman"/>
                <w:b/>
                <w:bCs/>
                <w:sz w:val="24"/>
                <w:szCs w:val="24"/>
              </w:rPr>
              <w:t>5. Правовое и методическое обеспечение</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5.1</w:t>
            </w:r>
          </w:p>
        </w:tc>
        <w:tc>
          <w:tcPr>
            <w:tcW w:w="6943" w:type="dxa"/>
          </w:tcPr>
          <w:p w:rsidR="005575DF" w:rsidRPr="006C1249" w:rsidRDefault="005575DF" w:rsidP="006C1249">
            <w:pPr>
              <w:shd w:val="clear" w:color="auto" w:fill="FFFFFF"/>
              <w:spacing w:after="0" w:line="240" w:lineRule="auto"/>
              <w:jc w:val="both"/>
              <w:rPr>
                <w:rFonts w:ascii="Times New Roman" w:hAnsi="Times New Roman"/>
                <w:sz w:val="24"/>
                <w:szCs w:val="24"/>
              </w:rPr>
            </w:pPr>
            <w:r w:rsidRPr="006C1249">
              <w:rPr>
                <w:rFonts w:ascii="Times New Roman" w:hAnsi="Times New Roman"/>
                <w:sz w:val="24"/>
                <w:szCs w:val="24"/>
              </w:rPr>
              <w:t>Оказание контрольно-счетным органам муниципальных образований Краснодарского края консультационной, методической, юридической, информационной помощи специалистами Контрольно-счетной палаты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B35530">
            <w:pPr>
              <w:pStyle w:val="NoSpacing"/>
              <w:rPr>
                <w:rFonts w:ascii="Times New Roman" w:hAnsi="Times New Roman"/>
                <w:sz w:val="24"/>
                <w:szCs w:val="24"/>
              </w:rPr>
            </w:pPr>
            <w:r w:rsidRPr="006C1249">
              <w:rPr>
                <w:rFonts w:ascii="Times New Roman" w:hAnsi="Times New Roman"/>
                <w:sz w:val="24"/>
                <w:szCs w:val="24"/>
              </w:rPr>
              <w:t>Председатель Совета КСО КК, председатель КСП КК Агафонов Ю.А.,</w:t>
            </w:r>
          </w:p>
          <w:p w:rsidR="005575DF" w:rsidRPr="006C1249" w:rsidRDefault="005575DF" w:rsidP="00B35530">
            <w:pPr>
              <w:pStyle w:val="NoSpacing"/>
              <w:rPr>
                <w:rFonts w:ascii="Times New Roman" w:hAnsi="Times New Roman"/>
                <w:sz w:val="24"/>
                <w:szCs w:val="24"/>
              </w:rPr>
            </w:pPr>
            <w:r w:rsidRPr="006C1249">
              <w:rPr>
                <w:rFonts w:ascii="Times New Roman" w:hAnsi="Times New Roman"/>
                <w:sz w:val="24"/>
                <w:szCs w:val="24"/>
              </w:rPr>
              <w:t>аудиторы,</w:t>
            </w:r>
          </w:p>
          <w:p w:rsidR="005575DF" w:rsidRPr="006C1249" w:rsidRDefault="005575DF" w:rsidP="00B35530">
            <w:pPr>
              <w:pStyle w:val="NoSpacing"/>
              <w:rPr>
                <w:rFonts w:ascii="Times New Roman" w:hAnsi="Times New Roman"/>
                <w:sz w:val="24"/>
                <w:szCs w:val="24"/>
              </w:rPr>
            </w:pPr>
            <w:r w:rsidRPr="006C1249">
              <w:rPr>
                <w:rFonts w:ascii="Times New Roman" w:hAnsi="Times New Roman"/>
                <w:sz w:val="24"/>
                <w:szCs w:val="24"/>
              </w:rPr>
              <w:t>начальники управлений КСП КК,</w:t>
            </w:r>
          </w:p>
          <w:p w:rsidR="005575DF" w:rsidRPr="006C1249" w:rsidRDefault="005575DF" w:rsidP="00B35530">
            <w:pPr>
              <w:pStyle w:val="NoSpacing"/>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5.2</w:t>
            </w:r>
          </w:p>
        </w:tc>
        <w:tc>
          <w:tcPr>
            <w:tcW w:w="6943" w:type="dxa"/>
          </w:tcPr>
          <w:p w:rsidR="005575DF" w:rsidRPr="006C1249" w:rsidRDefault="005575DF" w:rsidP="006C1249">
            <w:pPr>
              <w:shd w:val="clear" w:color="auto" w:fill="FFFFFF"/>
              <w:spacing w:after="0" w:line="240" w:lineRule="auto"/>
              <w:jc w:val="both"/>
              <w:rPr>
                <w:rFonts w:ascii="Times New Roman" w:hAnsi="Times New Roman"/>
                <w:sz w:val="24"/>
                <w:szCs w:val="24"/>
              </w:rPr>
            </w:pPr>
            <w:r w:rsidRPr="006C1249">
              <w:rPr>
                <w:rFonts w:ascii="Times New Roman" w:hAnsi="Times New Roman"/>
                <w:sz w:val="24"/>
                <w:szCs w:val="24"/>
              </w:rPr>
              <w:t xml:space="preserve">Оказание контрольно-счетным органам муниципальных образований Краснодарского края правовой помощи по применению Кодекса Российской Федерации об административных правонарушениях при осуществлении муниципального финансового контроля.  </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17553C">
            <w:pPr>
              <w:pStyle w:val="NoSpacing"/>
              <w:rPr>
                <w:rFonts w:ascii="Times New Roman" w:hAnsi="Times New Roman"/>
                <w:sz w:val="24"/>
                <w:szCs w:val="24"/>
              </w:rPr>
            </w:pPr>
            <w:r w:rsidRPr="006C1249">
              <w:rPr>
                <w:rFonts w:ascii="Times New Roman" w:hAnsi="Times New Roman"/>
                <w:sz w:val="24"/>
                <w:szCs w:val="24"/>
              </w:rPr>
              <w:t>Заместитель председателя КСП КК Романец Н.Н.,</w:t>
            </w:r>
          </w:p>
          <w:p w:rsidR="005575DF" w:rsidRPr="006C1249" w:rsidRDefault="005575DF" w:rsidP="0017553C">
            <w:pPr>
              <w:pStyle w:val="NoSpacing"/>
              <w:rPr>
                <w:rFonts w:ascii="Times New Roman" w:hAnsi="Times New Roman"/>
                <w:sz w:val="24"/>
                <w:szCs w:val="24"/>
              </w:rPr>
            </w:pPr>
            <w:r w:rsidRPr="006C1249">
              <w:rPr>
                <w:rFonts w:ascii="Times New Roman" w:hAnsi="Times New Roman"/>
                <w:sz w:val="24"/>
                <w:szCs w:val="24"/>
              </w:rPr>
              <w:t>аудиторы,</w:t>
            </w:r>
          </w:p>
          <w:p w:rsidR="005575DF" w:rsidRPr="006C1249" w:rsidRDefault="005575DF" w:rsidP="0017553C">
            <w:pPr>
              <w:pStyle w:val="NoSpacing"/>
              <w:rPr>
                <w:rFonts w:ascii="Times New Roman" w:hAnsi="Times New Roman"/>
                <w:sz w:val="24"/>
                <w:szCs w:val="24"/>
              </w:rPr>
            </w:pPr>
            <w:r w:rsidRPr="006C1249">
              <w:rPr>
                <w:rFonts w:ascii="Times New Roman" w:hAnsi="Times New Roman"/>
                <w:sz w:val="24"/>
                <w:szCs w:val="24"/>
              </w:rPr>
              <w:t>правовое управление КСП КК,</w:t>
            </w:r>
          </w:p>
          <w:p w:rsidR="005575DF" w:rsidRPr="006C1249" w:rsidRDefault="005575DF" w:rsidP="0017553C">
            <w:pPr>
              <w:pStyle w:val="NoSpacing"/>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c>
          <w:tcPr>
            <w:tcW w:w="14786" w:type="dxa"/>
            <w:gridSpan w:val="5"/>
            <w:vAlign w:val="center"/>
          </w:tcPr>
          <w:p w:rsidR="005575DF" w:rsidRPr="006C1249" w:rsidRDefault="005575DF" w:rsidP="00B35530">
            <w:pPr>
              <w:pStyle w:val="NoSpacing"/>
              <w:rPr>
                <w:rFonts w:ascii="Times New Roman" w:hAnsi="Times New Roman"/>
                <w:sz w:val="24"/>
                <w:szCs w:val="24"/>
              </w:rPr>
            </w:pPr>
            <w:r w:rsidRPr="006C1249">
              <w:rPr>
                <w:rFonts w:ascii="Times New Roman" w:hAnsi="Times New Roman"/>
                <w:b/>
                <w:bCs/>
                <w:sz w:val="24"/>
                <w:szCs w:val="24"/>
              </w:rPr>
              <w:t>6. Информационное обеспечение</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6.1</w:t>
            </w:r>
          </w:p>
        </w:tc>
        <w:tc>
          <w:tcPr>
            <w:tcW w:w="6943" w:type="dxa"/>
          </w:tcPr>
          <w:p w:rsidR="005575DF" w:rsidRPr="006C1249" w:rsidRDefault="005575DF" w:rsidP="006C1249">
            <w:pPr>
              <w:shd w:val="clear" w:color="auto" w:fill="FFFFFF"/>
              <w:spacing w:after="0" w:line="240" w:lineRule="auto"/>
              <w:ind w:right="40" w:firstLine="4"/>
              <w:jc w:val="both"/>
              <w:rPr>
                <w:rFonts w:ascii="Times New Roman" w:hAnsi="Times New Roman"/>
                <w:sz w:val="24"/>
                <w:szCs w:val="24"/>
              </w:rPr>
            </w:pPr>
            <w:r w:rsidRPr="006C1249">
              <w:rPr>
                <w:rFonts w:ascii="Times New Roman" w:hAnsi="Times New Roman"/>
                <w:sz w:val="24"/>
                <w:szCs w:val="24"/>
              </w:rPr>
              <w:t>Размещение на официальном сайте Контрольно-счетной палаты Краснодарского края информации, публикаций и материалов о деятельности контрольно-счетных органов муниципальных образовании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rPr>
          <w:trHeight w:val="1524"/>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6.2</w:t>
            </w:r>
          </w:p>
        </w:tc>
        <w:tc>
          <w:tcPr>
            <w:tcW w:w="6943" w:type="dxa"/>
          </w:tcPr>
          <w:p w:rsidR="005575DF" w:rsidRPr="006C1249" w:rsidRDefault="005575DF" w:rsidP="006C1249">
            <w:pPr>
              <w:shd w:val="clear" w:color="auto" w:fill="FFFFFF"/>
              <w:spacing w:after="0" w:line="240" w:lineRule="auto"/>
              <w:ind w:left="25" w:firstLine="11"/>
              <w:jc w:val="both"/>
              <w:rPr>
                <w:rFonts w:ascii="Times New Roman" w:hAnsi="Times New Roman"/>
                <w:sz w:val="24"/>
                <w:szCs w:val="24"/>
              </w:rPr>
            </w:pPr>
            <w:r w:rsidRPr="006C1249">
              <w:rPr>
                <w:rFonts w:ascii="Times New Roman" w:hAnsi="Times New Roman"/>
                <w:sz w:val="24"/>
                <w:szCs w:val="24"/>
              </w:rPr>
              <w:t>Размещение на официальном сайте Контрольно-счетной палаты Краснодарского края информации о работе Президиума Совета контрольно-счетных органов Краснодарского края, направление материалов заседаний в муниципальные контрольно-счетные  органы.</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rPr>
          <w:trHeight w:val="1260"/>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6.3</w:t>
            </w:r>
          </w:p>
        </w:tc>
        <w:tc>
          <w:tcPr>
            <w:tcW w:w="6943" w:type="dxa"/>
          </w:tcPr>
          <w:p w:rsidR="005575DF" w:rsidRPr="006C1249" w:rsidRDefault="005575DF" w:rsidP="006C1249">
            <w:pPr>
              <w:shd w:val="clear" w:color="auto" w:fill="FFFFFF"/>
              <w:spacing w:after="0" w:line="240" w:lineRule="auto"/>
              <w:ind w:left="11" w:firstLine="4"/>
              <w:jc w:val="both"/>
              <w:rPr>
                <w:rFonts w:ascii="Times New Roman" w:hAnsi="Times New Roman"/>
                <w:sz w:val="24"/>
                <w:szCs w:val="24"/>
              </w:rPr>
            </w:pPr>
            <w:r w:rsidRPr="006C1249">
              <w:rPr>
                <w:rFonts w:ascii="Times New Roman" w:hAnsi="Times New Roman"/>
                <w:sz w:val="24"/>
                <w:szCs w:val="24"/>
              </w:rPr>
              <w:t xml:space="preserve">Размещение на официальном сайте Контрольно-счетной палаты Краснодарского края информации о заседаниях и принятых решениях Президиума Совета контрольно-счетных органов Краснодарского края. </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rPr>
          <w:trHeight w:val="1295"/>
        </w:trPr>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6.4</w:t>
            </w:r>
          </w:p>
        </w:tc>
        <w:tc>
          <w:tcPr>
            <w:tcW w:w="6943" w:type="dxa"/>
          </w:tcPr>
          <w:p w:rsidR="005575DF" w:rsidRPr="006C1249" w:rsidRDefault="005575DF" w:rsidP="006C1249">
            <w:pPr>
              <w:shd w:val="clear" w:color="auto" w:fill="FFFFFF"/>
              <w:spacing w:after="0" w:line="240" w:lineRule="auto"/>
              <w:ind w:left="11" w:firstLine="4"/>
              <w:jc w:val="both"/>
              <w:rPr>
                <w:rFonts w:ascii="Times New Roman" w:hAnsi="Times New Roman"/>
                <w:sz w:val="24"/>
                <w:szCs w:val="24"/>
              </w:rPr>
            </w:pPr>
            <w:r w:rsidRPr="006C1249">
              <w:rPr>
                <w:rFonts w:ascii="Times New Roman" w:hAnsi="Times New Roman"/>
                <w:sz w:val="24"/>
                <w:szCs w:val="24"/>
              </w:rPr>
              <w:t>Размещение на официальном сайте Контрольно-счетной палаты Краснодарского края информации о результатах конкурсов «Лучший муниципальный контрольно-счетный орган Краснодарского края 2017 года» и «Лучший муниципальный финансовый контролер Краснодарского края 2017 года».</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Апрель</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c>
          <w:tcPr>
            <w:tcW w:w="14786" w:type="dxa"/>
            <w:gridSpan w:val="5"/>
            <w:vAlign w:val="center"/>
          </w:tcPr>
          <w:p w:rsidR="005575DF" w:rsidRPr="006C1249" w:rsidRDefault="005575DF" w:rsidP="006C1249">
            <w:pPr>
              <w:shd w:val="clear" w:color="auto" w:fill="FFFFFF"/>
              <w:spacing w:after="0" w:line="240" w:lineRule="auto"/>
              <w:rPr>
                <w:rFonts w:ascii="Times New Roman" w:hAnsi="Times New Roman"/>
                <w:b/>
                <w:bCs/>
                <w:sz w:val="24"/>
                <w:szCs w:val="24"/>
              </w:rPr>
            </w:pPr>
            <w:r w:rsidRPr="006C1249">
              <w:rPr>
                <w:rFonts w:ascii="Times New Roman" w:hAnsi="Times New Roman"/>
                <w:b/>
                <w:bCs/>
                <w:sz w:val="24"/>
                <w:szCs w:val="24"/>
              </w:rPr>
              <w:t>7. Профессиональное развитие сотрудников контрольно-счетных палат муниципальных образований</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7.1</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Участие в организации и проведении повышения квалификации (профессионального уровня)  для сотрудников контрольно-счетных органов муниципальных образований Краснодарского края при поддержке администрации Краснодарского края.</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гос. контракту администрации Краснодарского края</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По гос. контракту администрации Краснодарского края</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r w:rsidR="005575DF" w:rsidRPr="006C1249" w:rsidTr="006C1249">
        <w:tc>
          <w:tcPr>
            <w:tcW w:w="876"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7.2</w:t>
            </w:r>
          </w:p>
        </w:tc>
        <w:tc>
          <w:tcPr>
            <w:tcW w:w="6943" w:type="dxa"/>
          </w:tcPr>
          <w:p w:rsidR="005575DF" w:rsidRPr="006C1249" w:rsidRDefault="005575DF" w:rsidP="006C1249">
            <w:pPr>
              <w:spacing w:after="0" w:line="240" w:lineRule="auto"/>
              <w:jc w:val="both"/>
              <w:rPr>
                <w:rFonts w:ascii="Times New Roman" w:hAnsi="Times New Roman"/>
                <w:sz w:val="24"/>
                <w:szCs w:val="24"/>
              </w:rPr>
            </w:pPr>
            <w:r w:rsidRPr="006C1249">
              <w:rPr>
                <w:rFonts w:ascii="Times New Roman" w:hAnsi="Times New Roman"/>
                <w:sz w:val="24"/>
                <w:szCs w:val="24"/>
              </w:rPr>
              <w:t>Проведение обучающих однодневных семинаров, круглых столов по обмену опытом для сотрудников контрольно-счетных органов муниципальных образований.</w:t>
            </w:r>
          </w:p>
        </w:tc>
        <w:tc>
          <w:tcPr>
            <w:tcW w:w="1868"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В течение года</w:t>
            </w:r>
          </w:p>
        </w:tc>
        <w:tc>
          <w:tcPr>
            <w:tcW w:w="1970" w:type="dxa"/>
            <w:vAlign w:val="center"/>
          </w:tcPr>
          <w:p w:rsidR="005575DF" w:rsidRPr="006C1249" w:rsidRDefault="005575DF" w:rsidP="006C1249">
            <w:pPr>
              <w:pStyle w:val="NoSpacing"/>
              <w:jc w:val="center"/>
              <w:rPr>
                <w:rFonts w:ascii="Times New Roman" w:hAnsi="Times New Roman"/>
                <w:sz w:val="24"/>
                <w:szCs w:val="24"/>
              </w:rPr>
            </w:pPr>
            <w:r w:rsidRPr="006C1249">
              <w:rPr>
                <w:rFonts w:ascii="Times New Roman" w:hAnsi="Times New Roman"/>
                <w:sz w:val="24"/>
                <w:szCs w:val="24"/>
              </w:rPr>
              <w:t>КСП КК</w:t>
            </w:r>
          </w:p>
        </w:tc>
        <w:tc>
          <w:tcPr>
            <w:tcW w:w="3129" w:type="dxa"/>
            <w:vAlign w:val="center"/>
          </w:tcPr>
          <w:p w:rsidR="005575DF" w:rsidRPr="006C1249" w:rsidRDefault="005575DF" w:rsidP="006C1249">
            <w:pPr>
              <w:pStyle w:val="NoSpacing"/>
              <w:jc w:val="both"/>
              <w:rPr>
                <w:rFonts w:ascii="Times New Roman" w:hAnsi="Times New Roman"/>
                <w:sz w:val="24"/>
                <w:szCs w:val="24"/>
              </w:rPr>
            </w:pPr>
            <w:r w:rsidRPr="006C1249">
              <w:rPr>
                <w:rFonts w:ascii="Times New Roman" w:hAnsi="Times New Roman"/>
                <w:sz w:val="24"/>
                <w:szCs w:val="24"/>
              </w:rPr>
              <w:t>Секретарь Совета КСО КК Адаменко И.Е.</w:t>
            </w:r>
          </w:p>
        </w:tc>
      </w:tr>
    </w:tbl>
    <w:p w:rsidR="005575DF" w:rsidRPr="00B35530" w:rsidRDefault="005575DF" w:rsidP="00B35530">
      <w:pPr>
        <w:pStyle w:val="NoSpacing"/>
        <w:jc w:val="both"/>
        <w:rPr>
          <w:rFonts w:ascii="Times New Roman" w:hAnsi="Times New Roman"/>
          <w:sz w:val="24"/>
          <w:szCs w:val="24"/>
        </w:rPr>
      </w:pPr>
    </w:p>
    <w:sectPr w:rsidR="005575DF" w:rsidRPr="00B35530" w:rsidSect="00FB4DAA">
      <w:pgSz w:w="16838" w:h="11906" w:orient="landscape"/>
      <w:pgMar w:top="709"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ўа¬»¬¦¬ў"/>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D1B01"/>
    <w:multiLevelType w:val="hybridMultilevel"/>
    <w:tmpl w:val="2B782456"/>
    <w:lvl w:ilvl="0" w:tplc="64BCD60E">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DCB3BE8"/>
    <w:multiLevelType w:val="hybridMultilevel"/>
    <w:tmpl w:val="FFD8AED6"/>
    <w:lvl w:ilvl="0" w:tplc="CB8EB28C">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5974D5F"/>
    <w:multiLevelType w:val="hybridMultilevel"/>
    <w:tmpl w:val="F1C850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E4F5216"/>
    <w:multiLevelType w:val="hybridMultilevel"/>
    <w:tmpl w:val="76668DD0"/>
    <w:lvl w:ilvl="0" w:tplc="7D86F9A2">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0F56BDB"/>
    <w:multiLevelType w:val="singleLevel"/>
    <w:tmpl w:val="F92CB8B8"/>
    <w:lvl w:ilvl="0">
      <w:start w:val="1"/>
      <w:numFmt w:val="decimal"/>
      <w:lvlText w:val="%1."/>
      <w:lvlJc w:val="left"/>
      <w:pPr>
        <w:tabs>
          <w:tab w:val="num" w:pos="360"/>
        </w:tabs>
        <w:ind w:left="360" w:hanging="360"/>
      </w:pPr>
      <w:rPr>
        <w:rFonts w:cs="Times New Roman"/>
      </w:rPr>
    </w:lvl>
  </w:abstractNum>
  <w:abstractNum w:abstractNumId="5">
    <w:nsid w:val="5E093989"/>
    <w:multiLevelType w:val="hybridMultilevel"/>
    <w:tmpl w:val="FFD8AED6"/>
    <w:lvl w:ilvl="0" w:tplc="CB8EB28C">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6CC63072"/>
    <w:multiLevelType w:val="hybridMultilevel"/>
    <w:tmpl w:val="76668DD0"/>
    <w:lvl w:ilvl="0" w:tplc="7D86F9A2">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BF37349"/>
    <w:multiLevelType w:val="hybridMultilevel"/>
    <w:tmpl w:val="275685AE"/>
    <w:lvl w:ilvl="0" w:tplc="3D7417C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6"/>
  </w:num>
  <w:num w:numId="4">
    <w:abstractNumId w:val="7"/>
  </w:num>
  <w:num w:numId="5">
    <w:abstractNumId w:val="3"/>
  </w:num>
  <w:num w:numId="6">
    <w:abstractNumId w:val="1"/>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5530"/>
    <w:rsid w:val="00034329"/>
    <w:rsid w:val="000A7867"/>
    <w:rsid w:val="000C1FE5"/>
    <w:rsid w:val="0017553C"/>
    <w:rsid w:val="001B3E2D"/>
    <w:rsid w:val="002C2776"/>
    <w:rsid w:val="002E6981"/>
    <w:rsid w:val="00357E21"/>
    <w:rsid w:val="004F2827"/>
    <w:rsid w:val="005575DF"/>
    <w:rsid w:val="005806DD"/>
    <w:rsid w:val="00592E47"/>
    <w:rsid w:val="005C4143"/>
    <w:rsid w:val="006010CB"/>
    <w:rsid w:val="00691D62"/>
    <w:rsid w:val="006C1249"/>
    <w:rsid w:val="007172C3"/>
    <w:rsid w:val="007906C4"/>
    <w:rsid w:val="007966C5"/>
    <w:rsid w:val="00840388"/>
    <w:rsid w:val="00843FC7"/>
    <w:rsid w:val="008829DA"/>
    <w:rsid w:val="00885E03"/>
    <w:rsid w:val="008A5462"/>
    <w:rsid w:val="008E5E90"/>
    <w:rsid w:val="009726DD"/>
    <w:rsid w:val="009B52EC"/>
    <w:rsid w:val="009B656B"/>
    <w:rsid w:val="00A20254"/>
    <w:rsid w:val="00AA6C68"/>
    <w:rsid w:val="00AE3208"/>
    <w:rsid w:val="00B35530"/>
    <w:rsid w:val="00BB2F6C"/>
    <w:rsid w:val="00D747F3"/>
    <w:rsid w:val="00DB3338"/>
    <w:rsid w:val="00E129CE"/>
    <w:rsid w:val="00FB4DAA"/>
    <w:rsid w:val="00FD52D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E90"/>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B35530"/>
  </w:style>
  <w:style w:type="table" w:styleId="TableGrid">
    <w:name w:val="Table Grid"/>
    <w:basedOn w:val="TableNormal"/>
    <w:uiPriority w:val="99"/>
    <w:rsid w:val="00B35530"/>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B35530"/>
    <w:pPr>
      <w:widowControl w:val="0"/>
      <w:tabs>
        <w:tab w:val="center" w:pos="4153"/>
        <w:tab w:val="right" w:pos="8306"/>
      </w:tabs>
      <w:spacing w:after="0" w:line="240" w:lineRule="auto"/>
      <w:jc w:val="both"/>
    </w:pPr>
    <w:rPr>
      <w:rFonts w:ascii="Times New Roman" w:hAnsi="Times New Roman"/>
      <w:sz w:val="26"/>
      <w:szCs w:val="24"/>
    </w:rPr>
  </w:style>
  <w:style w:type="character" w:customStyle="1" w:styleId="HeaderChar">
    <w:name w:val="Header Char"/>
    <w:basedOn w:val="DefaultParagraphFont"/>
    <w:link w:val="Header"/>
    <w:uiPriority w:val="99"/>
    <w:locked/>
    <w:rsid w:val="00B35530"/>
    <w:rPr>
      <w:rFonts w:ascii="Times New Roman" w:hAnsi="Times New Roman" w:cs="Times New Roman"/>
      <w:sz w:val="24"/>
      <w:szCs w:val="24"/>
      <w:lang w:eastAsia="ru-RU"/>
    </w:rPr>
  </w:style>
  <w:style w:type="paragraph" w:styleId="NormalWeb">
    <w:name w:val="Normal (Web)"/>
    <w:basedOn w:val="Normal"/>
    <w:uiPriority w:val="99"/>
    <w:rsid w:val="00B35530"/>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99"/>
    <w:qFormat/>
    <w:rsid w:val="00D747F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Pages>
  <Words>2781</Words>
  <Characters>15857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Мусатов</dc:creator>
  <cp:keywords/>
  <dc:description/>
  <cp:lastModifiedBy>Пинчук</cp:lastModifiedBy>
  <cp:revision>2</cp:revision>
  <cp:lastPrinted>2018-03-26T13:31:00Z</cp:lastPrinted>
  <dcterms:created xsi:type="dcterms:W3CDTF">2018-07-17T08:50:00Z</dcterms:created>
  <dcterms:modified xsi:type="dcterms:W3CDTF">2018-07-17T08:50:00Z</dcterms:modified>
</cp:coreProperties>
</file>